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250" w:rsidRPr="002476AB" w:rsidRDefault="00DD1440" w:rsidP="00822250">
      <w:pPr>
        <w:pStyle w:val="Heading1"/>
        <w:spacing w:after="160"/>
        <w:rPr>
          <w:sz w:val="40"/>
          <w:szCs w:val="40"/>
        </w:rPr>
      </w:pPr>
      <w:r>
        <w:rPr>
          <w:sz w:val="40"/>
          <w:szCs w:val="40"/>
        </w:rPr>
        <w:t>I am l</w:t>
      </w:r>
      <w:r w:rsidR="0029781E">
        <w:rPr>
          <w:sz w:val="40"/>
          <w:szCs w:val="40"/>
        </w:rPr>
        <w:t>iving and working in regional NSW</w:t>
      </w:r>
    </w:p>
    <w:p w:rsidR="009C6FD6" w:rsidRPr="002476AB" w:rsidRDefault="00965F5D" w:rsidP="00822250">
      <w:pPr>
        <w:pStyle w:val="Heading1"/>
        <w:spacing w:before="160" w:after="480"/>
        <w:rPr>
          <w:sz w:val="40"/>
          <w:szCs w:val="40"/>
        </w:rPr>
      </w:pPr>
      <w:r w:rsidRPr="002476AB">
        <w:rPr>
          <w:sz w:val="40"/>
          <w:szCs w:val="40"/>
        </w:rPr>
        <w:t>Skilled Work Regional (Provisional) visa (subclass 491)</w:t>
      </w:r>
    </w:p>
    <w:p w:rsidR="009C6FD6" w:rsidRPr="00F83383" w:rsidRDefault="009C6FD6" w:rsidP="008430C1">
      <w:pPr>
        <w:rPr>
          <w:rFonts w:eastAsia="Times New Roman" w:cs="Arial"/>
          <w:b/>
          <w:bCs/>
          <w:sz w:val="26"/>
          <w:szCs w:val="26"/>
          <w:lang w:eastAsia="en-AU"/>
        </w:rPr>
      </w:pPr>
      <w:r w:rsidRPr="00F83383">
        <w:rPr>
          <w:rFonts w:eastAsia="Times New Roman" w:cs="Arial"/>
          <w:b/>
          <w:bCs/>
          <w:sz w:val="26"/>
          <w:szCs w:val="26"/>
          <w:lang w:eastAsia="en-AU"/>
        </w:rPr>
        <w:t xml:space="preserve">Part 1 – </w:t>
      </w:r>
      <w:r w:rsidR="00C3621D" w:rsidRPr="00F83383">
        <w:rPr>
          <w:rFonts w:eastAsia="Times New Roman" w:cs="Arial"/>
          <w:b/>
          <w:bCs/>
          <w:sz w:val="26"/>
          <w:szCs w:val="26"/>
          <w:lang w:eastAsia="en-AU"/>
        </w:rPr>
        <w:t>Applicant details</w:t>
      </w:r>
    </w:p>
    <w:tbl>
      <w:tblPr>
        <w:tblW w:w="110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8"/>
      </w:tblGrid>
      <w:tr w:rsidR="00907005" w:rsidRPr="009C6FD6" w:rsidTr="00907005">
        <w:trPr>
          <w:trHeight w:val="375"/>
        </w:trPr>
        <w:tc>
          <w:tcPr>
            <w:tcW w:w="11028" w:type="dxa"/>
            <w:shd w:val="clear" w:color="auto" w:fill="124461" w:themeFill="accent2" w:themeFillShade="BF"/>
          </w:tcPr>
          <w:p w:rsidR="00907005" w:rsidRDefault="00907005" w:rsidP="00907005">
            <w:r w:rsidRPr="00F72FA6">
              <w:rPr>
                <w:rFonts w:cs="Arial"/>
                <w:b/>
                <w:color w:val="FFFFFF"/>
                <w:sz w:val="20"/>
                <w:szCs w:val="20"/>
              </w:rPr>
              <w:t>1.1 Main applicant’s details</w:t>
            </w:r>
          </w:p>
        </w:tc>
      </w:tr>
    </w:tbl>
    <w:tbl>
      <w:tblPr>
        <w:tblStyle w:val="TableGrid1"/>
        <w:tblW w:w="10922" w:type="dxa"/>
        <w:tblBorders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1"/>
        <w:gridCol w:w="696"/>
        <w:gridCol w:w="1433"/>
        <w:gridCol w:w="147"/>
        <w:gridCol w:w="1276"/>
        <w:gridCol w:w="1696"/>
        <w:gridCol w:w="430"/>
        <w:gridCol w:w="987"/>
        <w:gridCol w:w="431"/>
        <w:gridCol w:w="562"/>
        <w:gridCol w:w="850"/>
        <w:gridCol w:w="289"/>
        <w:gridCol w:w="1424"/>
      </w:tblGrid>
      <w:tr w:rsidR="009C6FD6" w:rsidRPr="009C6FD6" w:rsidTr="00E978DA">
        <w:trPr>
          <w:trHeight w:val="374"/>
        </w:trPr>
        <w:tc>
          <w:tcPr>
            <w:tcW w:w="2830" w:type="dxa"/>
            <w:gridSpan w:val="3"/>
            <w:vAlign w:val="center"/>
          </w:tcPr>
          <w:bookmarkStart w:id="0" w:name="_Hlk25750245"/>
          <w:p w:rsidR="009C6FD6" w:rsidRPr="00116724" w:rsidRDefault="00116724" w:rsidP="00505C10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  <w:color w:val="0000FF"/>
              </w:rPr>
            </w:pPr>
            <w:r w:rsidRPr="00116724">
              <w:rPr>
                <w:rFonts w:cs="Arial"/>
                <w:bCs/>
                <w:color w:val="0000FF"/>
              </w:rPr>
              <w:fldChar w:fldCharType="begin"/>
            </w:r>
            <w:r w:rsidRPr="00116724">
              <w:rPr>
                <w:rFonts w:cs="Arial"/>
                <w:bCs/>
                <w:color w:val="0000FF"/>
              </w:rPr>
              <w:instrText xml:space="preserve"> HYPERLINK "https://www.rda.gov.au/my-rda/nsw" </w:instrText>
            </w:r>
            <w:r w:rsidRPr="00116724">
              <w:rPr>
                <w:rFonts w:cs="Arial"/>
                <w:bCs/>
                <w:color w:val="0000FF"/>
              </w:rPr>
              <w:fldChar w:fldCharType="separate"/>
            </w:r>
            <w:r w:rsidRPr="00116724">
              <w:rPr>
                <w:rStyle w:val="Hyperlink"/>
                <w:rFonts w:cs="Arial"/>
                <w:bCs/>
                <w:color w:val="0000FF"/>
              </w:rPr>
              <w:t>R</w:t>
            </w:r>
            <w:r w:rsidR="00505C10" w:rsidRPr="00116724">
              <w:rPr>
                <w:rStyle w:val="Hyperlink"/>
                <w:rFonts w:cs="Arial"/>
                <w:bCs/>
                <w:color w:val="0000FF"/>
              </w:rPr>
              <w:t>egion</w:t>
            </w:r>
            <w:r w:rsidR="00E978DA">
              <w:rPr>
                <w:rStyle w:val="Hyperlink"/>
                <w:rFonts w:cs="Arial"/>
                <w:bCs/>
                <w:color w:val="0000FF"/>
              </w:rPr>
              <w:t xml:space="preserve"> of residence</w:t>
            </w:r>
            <w:r w:rsidR="00505C10" w:rsidRPr="00116724">
              <w:rPr>
                <w:rStyle w:val="Hyperlink"/>
                <w:rFonts w:cs="Arial"/>
                <w:bCs/>
                <w:color w:val="0000FF"/>
              </w:rPr>
              <w:t xml:space="preserve"> in NSW</w:t>
            </w:r>
            <w:r w:rsidRPr="00116724">
              <w:rPr>
                <w:rFonts w:cs="Arial"/>
                <w:bCs/>
                <w:color w:val="0000FF"/>
              </w:rPr>
              <w:fldChar w:fldCharType="end"/>
            </w:r>
            <w:r w:rsidR="00CD1960" w:rsidRPr="00116724">
              <w:rPr>
                <w:rFonts w:cs="Arial"/>
                <w:bCs/>
                <w:color w:val="0000FF"/>
              </w:rPr>
              <w:t xml:space="preserve"> </w:t>
            </w:r>
          </w:p>
        </w:tc>
        <w:tc>
          <w:tcPr>
            <w:tcW w:w="3119" w:type="dxa"/>
            <w:gridSpan w:val="3"/>
            <w:vAlign w:val="center"/>
          </w:tcPr>
          <w:sdt>
            <w:sdtPr>
              <w:rPr>
                <w:i/>
              </w:rPr>
              <w:id w:val="-2059071045"/>
              <w:dropDownList>
                <w:listItem w:displayText="Select from this drop down list:" w:value="Select from this drop down list:"/>
                <w:listItem w:displayText="Central Coast" w:value="Central Coast"/>
                <w:listItem w:displayText="Central West" w:value="Central West"/>
                <w:listItem w:displayText="Far West" w:value="Far West"/>
                <w:listItem w:displayText="Far South Coast" w:value="Far South Coast"/>
                <w:listItem w:displayText="Hunter" w:value="Hunter"/>
                <w:listItem w:displayText="Illawara" w:value="Illawara"/>
                <w:listItem w:displayText="Mid North Coast" w:value="Mid North Coast"/>
                <w:listItem w:displayText="Murray" w:value="Murray"/>
                <w:listItem w:displayText="Northern Inland" w:value="Northern Inland"/>
                <w:listItem w:displayText="Northern Rivers" w:value="Northern Rivers"/>
                <w:listItem w:displayText="Orana" w:value="Orana"/>
                <w:listItem w:displayText="Riverina" w:value="Riverina"/>
                <w:listItem w:displayText="Southern Inland" w:value="Southern Inland"/>
              </w:dropDownList>
            </w:sdtPr>
            <w:sdtEndPr/>
            <w:sdtContent>
              <w:p w:rsidR="009C6FD6" w:rsidRPr="00C91173" w:rsidRDefault="00E978DA" w:rsidP="00C91173">
                <w:pPr>
                  <w:autoSpaceDE w:val="0"/>
                  <w:autoSpaceDN w:val="0"/>
                  <w:adjustRightInd w:val="0"/>
                  <w:spacing w:before="0" w:after="0" w:line="240" w:lineRule="auto"/>
                  <w:ind w:left="-284" w:firstLine="284"/>
                  <w:rPr>
                    <w:i/>
                  </w:rPr>
                </w:pPr>
                <w:r>
                  <w:rPr>
                    <w:i/>
                  </w:rPr>
                  <w:t>Select from this drop down list:</w:t>
                </w:r>
              </w:p>
            </w:sdtContent>
          </w:sdt>
        </w:tc>
        <w:tc>
          <w:tcPr>
            <w:tcW w:w="2410" w:type="dxa"/>
            <w:gridSpan w:val="4"/>
            <w:vAlign w:val="center"/>
          </w:tcPr>
          <w:p w:rsidR="009C6FD6" w:rsidRPr="009C6FD6" w:rsidRDefault="00896728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hyperlink r:id="rId9" w:history="1">
              <w:r w:rsidR="009C6FD6" w:rsidRPr="00116724">
                <w:rPr>
                  <w:rFonts w:cs="Arial"/>
                  <w:bCs/>
                  <w:color w:val="0000FF"/>
                  <w:u w:val="single"/>
                </w:rPr>
                <w:t>SkillSelect</w:t>
              </w:r>
            </w:hyperlink>
            <w:r w:rsidR="00776ABD">
              <w:rPr>
                <w:rFonts w:cs="Arial"/>
                <w:bCs/>
                <w:color w:val="0000FF"/>
              </w:rPr>
              <w:t xml:space="preserve"> </w:t>
            </w:r>
            <w:r w:rsidR="009C6FD6" w:rsidRPr="009C6FD6">
              <w:rPr>
                <w:rFonts w:cs="Arial"/>
                <w:bCs/>
              </w:rPr>
              <w:t>EOI number</w:t>
            </w:r>
          </w:p>
        </w:tc>
        <w:tc>
          <w:tcPr>
            <w:tcW w:w="2563" w:type="dxa"/>
            <w:gridSpan w:val="3"/>
            <w:vAlign w:val="center"/>
          </w:tcPr>
          <w:p w:rsidR="009C6FD6" w:rsidRPr="009C6FD6" w:rsidRDefault="00C91173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E164A2" w:rsidRPr="009C6FD6" w:rsidTr="00E978DA">
        <w:trPr>
          <w:trHeight w:val="374"/>
        </w:trPr>
        <w:tc>
          <w:tcPr>
            <w:tcW w:w="701" w:type="dxa"/>
            <w:vAlign w:val="center"/>
          </w:tcPr>
          <w:p w:rsidR="00E164A2" w:rsidRPr="009C6FD6" w:rsidRDefault="00E164A2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Title</w:t>
            </w:r>
          </w:p>
        </w:tc>
        <w:tc>
          <w:tcPr>
            <w:tcW w:w="696" w:type="dxa"/>
            <w:vAlign w:val="center"/>
          </w:tcPr>
          <w:p w:rsidR="00E164A2" w:rsidRPr="009C6FD6" w:rsidRDefault="00E164A2" w:rsidP="00FE1336">
            <w:pPr>
              <w:autoSpaceDE w:val="0"/>
              <w:autoSpaceDN w:val="0"/>
              <w:adjustRightInd w:val="0"/>
              <w:spacing w:before="0" w:after="0" w:line="240" w:lineRule="auto"/>
              <w:ind w:left="-534" w:firstLine="284"/>
              <w:jc w:val="center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1433" w:type="dxa"/>
            <w:vAlign w:val="center"/>
          </w:tcPr>
          <w:p w:rsidR="00E164A2" w:rsidRPr="009C6FD6" w:rsidRDefault="00CB2C5A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Sur</w:t>
            </w:r>
            <w:r w:rsidR="00E164A2" w:rsidRPr="009C6FD6">
              <w:rPr>
                <w:rFonts w:cs="Arial"/>
                <w:bCs/>
              </w:rPr>
              <w:t>name</w:t>
            </w:r>
          </w:p>
        </w:tc>
        <w:tc>
          <w:tcPr>
            <w:tcW w:w="8092" w:type="dxa"/>
            <w:gridSpan w:val="10"/>
            <w:vAlign w:val="center"/>
          </w:tcPr>
          <w:p w:rsidR="00E164A2" w:rsidRPr="009C6FD6" w:rsidRDefault="00E164A2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E164A2" w:rsidRPr="009C6FD6" w:rsidTr="00E978DA">
        <w:trPr>
          <w:trHeight w:val="374"/>
        </w:trPr>
        <w:tc>
          <w:tcPr>
            <w:tcW w:w="2830" w:type="dxa"/>
            <w:gridSpan w:val="3"/>
            <w:vAlign w:val="center"/>
          </w:tcPr>
          <w:p w:rsidR="00E164A2" w:rsidRPr="009C6FD6" w:rsidRDefault="00E164A2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Given name</w:t>
            </w:r>
            <w:r w:rsidR="00FD4A37">
              <w:rPr>
                <w:rFonts w:cs="Arial"/>
                <w:bCs/>
              </w:rPr>
              <w:t>s</w:t>
            </w:r>
          </w:p>
        </w:tc>
        <w:tc>
          <w:tcPr>
            <w:tcW w:w="8092" w:type="dxa"/>
            <w:gridSpan w:val="10"/>
            <w:vAlign w:val="center"/>
          </w:tcPr>
          <w:p w:rsidR="00E164A2" w:rsidRPr="009C6FD6" w:rsidRDefault="00E164A2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CB2C5A" w:rsidRPr="009C6FD6" w:rsidTr="00F80FA7">
        <w:trPr>
          <w:trHeight w:val="374"/>
        </w:trPr>
        <w:tc>
          <w:tcPr>
            <w:tcW w:w="2977" w:type="dxa"/>
            <w:gridSpan w:val="4"/>
            <w:vAlign w:val="center"/>
          </w:tcPr>
          <w:p w:rsidR="00CB2C5A" w:rsidRPr="009C6FD6" w:rsidRDefault="00CB2C5A" w:rsidP="00F80FA7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Date of birth (</w:t>
            </w:r>
            <w:r w:rsidRPr="001F05C2">
              <w:rPr>
                <w:rFonts w:cs="Arial"/>
                <w:bCs/>
              </w:rPr>
              <w:t>dd/mm/yyyy</w:t>
            </w:r>
            <w:r>
              <w:rPr>
                <w:rFonts w:cs="Arial"/>
                <w:bCs/>
              </w:rPr>
              <w:t>)</w:t>
            </w:r>
          </w:p>
        </w:tc>
        <w:tc>
          <w:tcPr>
            <w:tcW w:w="1276" w:type="dxa"/>
            <w:vAlign w:val="center"/>
          </w:tcPr>
          <w:p w:rsidR="00CB2C5A" w:rsidRPr="009C6FD6" w:rsidRDefault="00CB2C5A" w:rsidP="00F80FA7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gridSpan w:val="2"/>
            <w:vAlign w:val="center"/>
          </w:tcPr>
          <w:p w:rsidR="00CB2C5A" w:rsidRPr="009C5DA9" w:rsidRDefault="00CB2C5A" w:rsidP="00F80FA7">
            <w:pPr>
              <w:autoSpaceDE w:val="0"/>
              <w:autoSpaceDN w:val="0"/>
              <w:adjustRightInd w:val="0"/>
              <w:spacing w:before="0" w:after="0" w:line="240" w:lineRule="auto"/>
              <w:ind w:left="34"/>
              <w:rPr>
                <w:rFonts w:cs="Arial"/>
                <w:bCs/>
                <w:sz w:val="18"/>
                <w:szCs w:val="18"/>
              </w:rPr>
            </w:pPr>
            <w:r w:rsidRPr="009C5DA9">
              <w:rPr>
                <w:rFonts w:cs="Arial"/>
                <w:bCs/>
                <w:sz w:val="18"/>
                <w:szCs w:val="18"/>
              </w:rPr>
              <w:t>Current visa</w:t>
            </w:r>
            <w:r>
              <w:rPr>
                <w:rFonts w:cs="Arial"/>
                <w:bCs/>
                <w:sz w:val="18"/>
                <w:szCs w:val="18"/>
              </w:rPr>
              <w:t xml:space="preserve"> subclass</w:t>
            </w:r>
          </w:p>
        </w:tc>
        <w:tc>
          <w:tcPr>
            <w:tcW w:w="1418" w:type="dxa"/>
            <w:gridSpan w:val="2"/>
            <w:vAlign w:val="center"/>
          </w:tcPr>
          <w:p w:rsidR="00CB2C5A" w:rsidRPr="009C6FD6" w:rsidRDefault="00CB2C5A" w:rsidP="00F80FA7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1701" w:type="dxa"/>
            <w:gridSpan w:val="3"/>
            <w:vAlign w:val="center"/>
          </w:tcPr>
          <w:p w:rsidR="00CB2C5A" w:rsidRPr="009C6FD6" w:rsidRDefault="00CB2C5A" w:rsidP="00F80FA7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Visa expiry date</w:t>
            </w:r>
          </w:p>
        </w:tc>
        <w:tc>
          <w:tcPr>
            <w:tcW w:w="1424" w:type="dxa"/>
            <w:vAlign w:val="center"/>
          </w:tcPr>
          <w:p w:rsidR="00CB2C5A" w:rsidRPr="009C6FD6" w:rsidRDefault="00CB2C5A" w:rsidP="00F80FA7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CB2C5A" w:rsidRPr="009C6FD6" w:rsidTr="00F80FA7">
        <w:trPr>
          <w:trHeight w:val="374"/>
        </w:trPr>
        <w:tc>
          <w:tcPr>
            <w:tcW w:w="2977" w:type="dxa"/>
            <w:gridSpan w:val="4"/>
            <w:vAlign w:val="center"/>
          </w:tcPr>
          <w:p w:rsidR="00CB2C5A" w:rsidRPr="009C6FD6" w:rsidRDefault="00CB2C5A" w:rsidP="00F80FA7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Nominated occupation</w:t>
            </w:r>
          </w:p>
        </w:tc>
        <w:tc>
          <w:tcPr>
            <w:tcW w:w="7945" w:type="dxa"/>
            <w:gridSpan w:val="9"/>
            <w:vAlign w:val="center"/>
          </w:tcPr>
          <w:sdt>
            <w:sdtPr>
              <w:rPr>
                <w:i/>
              </w:rPr>
              <w:id w:val="892311599"/>
              <w:placeholder>
                <w:docPart w:val="9C5CEAA05D1A43C1B9E10B3E2F445AD7"/>
              </w:placeholder>
            </w:sdtPr>
            <w:sdtEndPr/>
            <w:sdtContent>
              <w:sdt>
                <w:sdtPr>
                  <w:rPr>
                    <w:i/>
                  </w:rPr>
                  <w:id w:val="-1795366212"/>
                  <w:dropDownList>
                    <w:listItem w:displayText="Select from this drop down list:" w:value="Select from this drop down list:"/>
                    <w:listItem w:displayText="121111 - Aquaculture Farmer" w:value="121111 - Aquaculture Farmer"/>
                    <w:listItem w:displayText="121211 - Cotton Grower" w:value="121211 - Cotton Grower"/>
                    <w:listItem w:displayText="121212 - Flower Grower" w:value="121212 - Flower Grower"/>
                    <w:listItem w:displayText="121213 - Fruit or Nut Grower" w:value="121213 - Fruit or Nut Grower"/>
                    <w:listItem w:displayText="121214 - Grain, Oilseed or Pasture Grower" w:value="121214 - Grain, Oilseed or Pasture Grower"/>
                    <w:listItem w:displayText="121215 - Grape Grower" w:value="121215 - Grape Grower"/>
                    <w:listItem w:displayText="121216 - Mixed Crop Farmer" w:value="121216 - Mixed Crop Farmer"/>
                    <w:listItem w:displayText="121221 - Vegetable Grower" w:value="121221 - Vegetable Grower"/>
                    <w:listItem w:displayText="121299 - Crop Farmers nec" w:value="121299 - Crop Farmers nec"/>
                    <w:listItem w:displayText="121311 - Apiarist" w:value="121311 - Apiarist"/>
                    <w:listItem w:displayText="121312 - Beef Cattle Farmer" w:value="121312 - Beef Cattle Farmer"/>
                    <w:listItem w:displayText="121313 - Dairy Cattle Farmer" w:value="121313 - Dairy Cattle Farmer"/>
                    <w:listItem w:displayText="121314 - Deer Farmer" w:value="121314 - Deer Farmer"/>
                    <w:listItem w:displayText="121315 - Goat Farmer" w:value="121315 - Goat Farmer"/>
                    <w:listItem w:displayText="121316 - Horse Breeder" w:value="121316 - Horse Breeder"/>
                    <w:listItem w:displayText="121317 - Mixed Livestock Farmer" w:value="121317 - Mixed Livestock Farmer"/>
                    <w:listItem w:displayText="121318 - Pig Farmer" w:value="121318 - Pig Farmer"/>
                    <w:listItem w:displayText="121321 - Poultry Farmer" w:value="121321 - Poultry Farmer"/>
                    <w:listItem w:displayText="121322 - Sheep Farmer" w:value="121322 - Sheep Farmer"/>
                    <w:listItem w:displayText="121399 - Livestock Farmers nec" w:value="121399 - Livestock Farmers nec"/>
                    <w:listItem w:displayText="121411 - Mixed Crop and Livestock Farmer" w:value="121411 - Mixed Crop and Livestock Farmer"/>
                    <w:listItem w:displayText="132511 - Research and Development Manager" w:value="132511 - Research and Development Manager"/>
                    <w:listItem w:displayText="133111 - Construction Project Manager" w:value="133111 - Construction Project Manager"/>
                    <w:listItem w:displayText="133112 - Project Builder" w:value="133112 - Project Builder"/>
                    <w:listItem w:displayText="133211 - Engineering Manager" w:value="133211 - Engineering Manager"/>
                    <w:listItem w:displayText="133411 - Manufacturer" w:value="133411 - Manufacturer"/>
                    <w:listItem w:displayText="133512 - Production Manager (Manufacturing)" w:value="133512 - Production Manager (Manufacturing)"/>
                    <w:listItem w:displayText="133513 - Production Manager (Mining)" w:value="133513 - Production Manager (Mining)"/>
                    <w:listItem w:displayText="133611 - Supply and Distribution Manager" w:value="133611 - Supply and Distribution Manager"/>
                    <w:listItem w:displayText="134111 - Child Care Centre Manager" w:value="134111 - Child Care Centre Manager"/>
                    <w:listItem w:displayText="134211 - Medical Administrator" w:value="134211 - Medical Administrator"/>
                    <w:listItem w:displayText="134212 - Nursing Clinical Director" w:value="134212 - Nursing Clinical Director"/>
                    <w:listItem w:displayText="134213 - Primary Health Organisation Manager" w:value="134213 - Primary Health Organisation Manager"/>
                    <w:listItem w:displayText="134214 - Welfare Centre Manager" w:value="134214 - Welfare Centre Manager"/>
                    <w:listItem w:displayText="134299 - Health and Welfare Services Managers nec" w:value="134299 - Health and Welfare Services Managers nec"/>
                    <w:listItem w:displayText="139912 - Environmental Manager" w:value="139912 - Environmental Manager"/>
                    <w:listItem w:displayText="141111 - Cafe or Restaurant Manager" w:value="141111 - Cafe or Restaurant Manager"/>
                    <w:listItem w:displayText="141211 - Caravan Park and Camping Ground Manager" w:value="141211 - Caravan Park and Camping Ground Manager"/>
                    <w:listItem w:displayText="141311 - Hotel or Motel Manager" w:value="141311 - Hotel or Motel Manager"/>
                    <w:listItem w:displayText="141999 - Accommodation and Hospitality Managers nec" w:value="141999 - Accommodation and Hospitality Managers nec"/>
                    <w:listItem w:displayText="149112 - Fitness Centre Manager" w:value="149112 - Fitness Centre Manager"/>
                    <w:listItem w:displayText="149212 - Customer Service Manager" w:value="149212 Customer Service Manager"/>
                    <w:listItem w:displayText="149311 - Conference and Event Organiser" w:value="149311 - Conference and Event Organiser"/>
                    <w:listItem w:displayText="149413 - Transport Company Manager" w:value="149413 - Transport Company Manager"/>
                    <w:listItem w:displayText="149913 - Facilities Manager" w:value="149913 - Facilities Manager"/>
                    <w:listItem w:displayText="212312 - Director (Film, Television, Radio or Stage)" w:value="212312 - Director (Film, Television, Radio or Stage)"/>
                    <w:listItem w:displayText="212314 - Film and Video Editor" w:value="212314 - Film and Video Editor"/>
                    <w:listItem w:displayText="212318 - Video Producer" w:value="212318 - Video Producer"/>
                    <w:listItem w:displayText="221111 - Accountant (General)" w:value="221111 - Accountant (General)"/>
                    <w:listItem w:displayText="221112 - Management Accountant" w:value="221112 - Management Accountant"/>
                    <w:listItem w:displayText="221113 - Taxation Accountant" w:value="221113 - Taxation Accountant"/>
                    <w:listItem w:displayText="221213 - External Auditor" w:value="221213 - External Auditor"/>
                    <w:listItem w:displayText="221214 - Internal Auditor" w:value="221214 - Internal Auditor"/>
                    <w:listItem w:displayText="223111 - Human Resource Adviser" w:value="223111 - Human Resource Adviser"/>
                    <w:listItem w:displayText="224113 - Statistician" w:value="224113 - Statistician"/>
                    <w:listItem w:displayText="224711 - Management Consultant" w:value="224711 - Management Consultant"/>
                    <w:listItem w:displayText="225112 - Market Research Analyst" w:value="225112 - Market Research Analyst"/>
                    <w:listItem w:displayText="225113 - Marketing Specialist" w:value="225113 - Marketing Specialist"/>
                    <w:listItem w:displayText="232111 - Architect" w:value="232111 - Architect"/>
                    <w:listItem w:displayText="232212 - Surveyor" w:value="232212 - Surveyor"/>
                    <w:listItem w:displayText="232213 - Cartographer" w:value="232213 - Cartographer"/>
                    <w:listItem w:displayText="232214 - Other Spatial Scientist" w:value="232214 - Other Spatial Scientist"/>
                    <w:listItem w:displayText="232313 - Jewellery Designer" w:value="232313 - Jewellery Designer"/>
                    <w:listItem w:displayText="232411 - Graphic Designer" w:value="232411 - Graphic Designer"/>
                    <w:listItem w:displayText="232511 - Interior Designer" w:value="232511 - Interior Designer"/>
                    <w:listItem w:displayText="232611 - Urban and Regional Planner" w:value="232611 - Urban and Regional Planner"/>
                    <w:listItem w:displayText="233111 - Chemical Engineer" w:value="233111 - Chemical Engineer"/>
                    <w:listItem w:displayText="233112 - Materials Engineer" w:value="233112 - Materials Engineer"/>
                    <w:listItem w:displayText="233211 - Civil Engineer" w:value="233211 - Civil Engineer"/>
                    <w:listItem w:displayText="233212 - Geotechnical Engineer" w:value="233212 - Geotechnical Engineer"/>
                    <w:listItem w:displayText="233213 - Quantity Surveyor" w:value="233213 - Quantity Surveyor"/>
                    <w:listItem w:displayText="233214 - Structural Engineer" w:value="233214 - Structural Engineer"/>
                    <w:listItem w:displayText="233215 - Transport Engineer" w:value="233215 - Transport Engineer"/>
                    <w:listItem w:displayText="233311 - Electrical Engineer" w:value="233311 - Electrical Engineer"/>
                    <w:listItem w:displayText="233411 - Electronics Engineer" w:value="233411 - Electronics Engineer"/>
                    <w:listItem w:displayText="233511 - Industrial Engineer" w:value="233511 - Industrial Engineer"/>
                    <w:listItem w:displayText="233512 - Mechanical Engineer" w:value="233512 - Mechanical Engineer"/>
                    <w:listItem w:displayText="233513 - Production or Plant Engineer" w:value="233513 - Production or Plant Engineer"/>
                    <w:listItem w:displayText="233611 - Mining Engineer (Excluding Petroleum)" w:value="233611 - Mining Engineer (Excluding Petroleum)"/>
                    <w:listItem w:displayText="233912 - Agricultural Engineer" w:value="233912 - Agricultural Engineer"/>
                    <w:listItem w:displayText="233913 - Biomedical Engineer" w:value="233913 - Biomedical Engineer"/>
                    <w:listItem w:displayText="233914 - Engineering Technologist" w:value="233914 - Engineering Technologist"/>
                    <w:listItem w:displayText="233915 - Environmental Engineer" w:value="233915 - Environmental Engineer"/>
                    <w:listItem w:displayText="233999 - Engineering Professionals nec" w:value="233999 - Engineering Professionals nec"/>
                    <w:listItem w:displayText="234111 - Agricultural Consultant" w:value="234111 - Agricultural Consultant"/>
                    <w:listItem w:displayText="234112 - Agricultural Scientist" w:value="234112 - Agricultural Scientist"/>
                    <w:listItem w:displayText="234211 - Chemist" w:value="234211 - Chemist"/>
                    <w:listItem w:displayText="234212 - Food Technologist" w:value="234212 - Food Technologist"/>
                    <w:listItem w:displayText="234213 - Wine Maker" w:value="234213 - Wine Maker"/>
                    <w:listItem w:displayText="234311 - Conservation Officer" w:value="234311 - Conservation Officer"/>
                    <w:listItem w:displayText="234312 - Environmental Consultant" w:value="234312 - Environmental Consultant"/>
                    <w:listItem w:displayText="234313 - Environmental Research Scientist" w:value="234313 - Environmental Research Scientist"/>
                    <w:listItem w:displayText="234399 - Environmental Scientists nec" w:value="234399 - Environmental Scientists nec"/>
                    <w:listItem w:displayText="234411 - Geologist" w:value="234411 - Geologist"/>
                    <w:listItem w:displayText="234412 - Geophysicist" w:value="234412 - Geophysicist"/>
                    <w:listItem w:displayText="234413 - Hydrogeologist" w:value="234413 - Hydrogeologist"/>
                    <w:listItem w:displayText="234511 - Life Scientist (General)" w:value="234511 - Life Scientist (General)"/>
                    <w:listItem w:displayText="234514 - Biotechnologist" w:value="234514 - Biotechnologist"/>
                    <w:listItem w:displayText="234515 - Botanist" w:value="234515 - Botanist"/>
                    <w:listItem w:displayText="234516 - Marine Biologist" w:value="234516 - Marine Biologist"/>
                    <w:listItem w:displayText="234517 - Microbiologist" w:value="234517 - Microbiologist"/>
                    <w:listItem w:displayText="234518 - Zoologist" w:value="234518 - Zoologist"/>
                    <w:listItem w:displayText="234599 - Life Scientists nec" w:value="234599 - Life Scientists nec"/>
                    <w:listItem w:displayText="234611 - Medical Laboratory Scientist" w:value="234611 - Medical Laboratory Scientist"/>
                    <w:listItem w:displayText="234711 - Veterinarian" w:value="234711 - Veterinarian"/>
                    <w:listItem w:displayText="234911 - Conservator" w:value="234911 - Conservator"/>
                    <w:listItem w:displayText="234912 - Metallurgist" w:value="234912 - Metallurgist"/>
                    <w:listItem w:displayText="241111 - Early Childhood (Pre-Primary School) Teacher" w:value="241111 - Early Childhood (Pre-Primary School) Teacher"/>
                    <w:listItem w:displayText="241213 - Primary School Teacher" w:value="241213 - Primary School Teacher"/>
                    <w:listItem w:displayText="241311 - Middle School Teacher" w:value="241311 - Middle School Teacher"/>
                    <w:listItem w:displayText="241411 - Secondary School Teacher" w:value="241411 - Secondary School Teacher"/>
                    <w:listItem w:displayText="241511 - Special Needs Teacher" w:value="241511 - Special Needs Teacher"/>
                    <w:listItem w:displayText="241512 - Teacher of the Hearing Impaired" w:value="241512 - Teacher of the Hearing Impaired"/>
                    <w:listItem w:displayText="241513 - Teacher of the Sight Impaired" w:value="241513 - Teacher of the Sight Impaired"/>
                    <w:listItem w:displayText="241599 - Special Education Teachers nec" w:value="241599 - Special Education Teachers nec"/>
                    <w:listItem w:displayText="242111 - University Lecturer" w:value="242111 - University Lecturer"/>
                    <w:listItem w:displayText="242211 - Vocational Education Teacher (Trades)" w:value="242211 - Vocational Education Teacher (Trades)"/>
                    <w:listItem w:displayText="249311 - Teacher of English to Speakers of Other Languages" w:value="249311 - Teacher of English to Speakers of Other Languages"/>
                    <w:listItem w:displayText="251111 - Dietitian" w:value="251111 - Dietitian"/>
                    <w:listItem w:displayText="251112 - Nutritionist" w:value="251112 - Nutritionist"/>
                    <w:listItem w:displayText="251211 - Medical Diagnostic Radiographer" w:value="251211 - Medical Diagnostic Radiographer"/>
                    <w:listItem w:displayText="251212 - Medical Radiation Therapist" w:value="251212 - Medical Radiation Therapist"/>
                    <w:listItem w:displayText="251213 - Nuclear Medicine Technologist" w:value="251213 - Nuclear Medicine Technologist"/>
                    <w:listItem w:displayText="251214 - Sonographer" w:value="251214 - Sonographer"/>
                    <w:listItem w:displayText="251311 - Environmental Health Officer" w:value="251311 - Environmental Health Officer"/>
                    <w:listItem w:displayText="251312 - Occupational Health and Safety Adviser" w:value="251312 - Occupational Health and Safety Adviser"/>
                    <w:listItem w:displayText="251411 - Optometrist" w:value="251411 - Optometrist"/>
                    <w:listItem w:displayText="251511 - Hospital Pharmacist" w:value="251511 - Hospital Pharmacist"/>
                    <w:listItem w:displayText="251513 - Retail Pharmacist" w:value="251513 - Retail Pharmacist"/>
                    <w:listItem w:displayText="252111 - Chiropractor" w:value="252111 - Chiropractor"/>
                    <w:listItem w:displayText="252112 - Osteopath" w:value="252112 - Osteopath"/>
                    <w:listItem w:displayText="252211 - Acupuncturist" w:value="252211 - Acupuncturist"/>
                    <w:listItem w:displayText="252213 - Naturopath" w:value="252213 - Naturopath"/>
                    <w:listItem w:displayText="252214 - Traditional Chinese Medicine Practitioner" w:value="252214 - Traditional Chinese Medicine Practitioner"/>
                    <w:listItem w:displayText="252299 - Complementary Health Therapists nec" w:value="252299 - Complementary Health Therapists nec"/>
                    <w:listItem w:displayText="252311 - Dental Specialist" w:value="252311 - Dental Specialist"/>
                    <w:listItem w:displayText="252312 - Dentist" w:value="252312 - Dentist"/>
                    <w:listItem w:displayText="252411 - Occupational Therapist" w:value="252411 - Occupational Therapist"/>
                    <w:listItem w:displayText="252511 - Physiotherapist" w:value="252511 - Physiotherapist"/>
                    <w:listItem w:displayText="252611 - Podiatrist" w:value="252611 - Podiatrist"/>
                    <w:listItem w:displayText="252711 - Audiologist" w:value="252711 - Audiologist"/>
                    <w:listItem w:displayText="252712 - Speech Pathologist" w:value="252712 - Speech Pathologist"/>
                    <w:listItem w:displayText="253111 - General Practitioner" w:value="253111 - General Practitioner"/>
                    <w:listItem w:displayText="253112 - Resident Medical Officer" w:value="253112 - Resident Medical Officer"/>
                    <w:listItem w:displayText="253211 - Anaesthetist" w:value="253211 - Anaesthetist"/>
                    <w:listItem w:displayText="253311 - Specialist Physician (General Medicine)" w:value="253311 - Specialist Physician (General Medicine)"/>
                    <w:listItem w:displayText="253312 - Cardiologist" w:value="253312 - Cardiologist"/>
                    <w:listItem w:displayText="253313 - Clinical Haematologist" w:value="253313 - Clinical Haematologist"/>
                    <w:listItem w:displayText="253314 - Medical Oncologist" w:value="253314 - Medical Oncologist"/>
                    <w:listItem w:displayText="253315 - Endocrinologist" w:value="253315 - Endocrinologist"/>
                    <w:listItem w:displayText="253316 - Gastroenterologist" w:value="253316 - Gastroenterologist"/>
                    <w:listItem w:displayText="253317 - Intensive Care Specialist" w:value="253317 - Intensive Care Specialist"/>
                    <w:listItem w:displayText="253318 - Neurologist" w:value="253318 - Neurologist"/>
                    <w:listItem w:displayText="253321 - Paediatrician" w:value="253321 - Paediatrician"/>
                    <w:listItem w:displayText="253322 - Renal Medicine Specialist" w:value="253322 - Renal Medicine Specialist"/>
                    <w:listItem w:displayText="253324 - Thoracic Medicine Specialist" w:value="253324 - Thoracic Medicine Specialist"/>
                    <w:listItem w:displayText="253399 - Specialist Physicians nec" w:value="253399 - Specialist Physicians nec"/>
                    <w:listItem w:displayText="253411 - Psychiatrist" w:value="253411 - Psychiatrist"/>
                    <w:listItem w:displayText="253511 - Surgeon (General)" w:value="253511 - Surgeon (General)"/>
                    <w:listItem w:displayText="253512 - Cardiothoracic Surgeon" w:value="253512 - Cardiothoracic Surgeon"/>
                    <w:listItem w:displayText="253513 - Neurosurgeon" w:value="253513 - Neurosurgeon"/>
                    <w:listItem w:displayText="253514 - Orthopaedic Surgeon" w:value="253514 - Orthopaedic Surgeon"/>
                    <w:listItem w:displayText="253516 - Paediatric Surgeon" w:value="253516 - Paediatric Surgeon"/>
                    <w:listItem w:displayText="253518 - Urologist" w:value="253518 - Urologist"/>
                    <w:listItem w:displayText="253521 - Vascular Surgeon" w:value="253521 - Vascular Surgeon"/>
                    <w:listItem w:displayText="253912 - Emergency Medicine Specialist" w:value="253912 - Emergency Medicine Specialist"/>
                    <w:listItem w:displayText="253913 - Obstetrician and Gynaecologist" w:value="253913 - Obstetrician and Gynaecologist"/>
                    <w:listItem w:displayText="253914 - Ophthalmologist" w:value="253914 - Ophthalmologist"/>
                    <w:listItem w:displayText="253915 - Pathologist" w:value="253915 - Pathologist"/>
                    <w:listItem w:displayText="253917 - Diagnostic and Interventional Radiologist" w:value="253917 - Diagnostic and Interventional Radiologist"/>
                    <w:listItem w:displayText="253999 - Medical Practitioners nec" w:value="253999 - Medical Practitioners nec"/>
                    <w:listItem w:displayText="254111 - Midwife" w:value="254111 - Midwife"/>
                    <w:listItem w:displayText="254211 - Nurse Educator" w:value="254211 - Nurse Educator"/>
                    <w:listItem w:displayText="254212 - Nurse Researcher" w:value="254212 - Nurse Researcher"/>
                    <w:listItem w:displayText="254311 - Nurse Manager" w:value="254311 - Nurse Manager"/>
                    <w:listItem w:displayText="254411 - Nurse Practitioner" w:value="254411 - Nurse Practitioner"/>
                    <w:listItem w:displayText="254412 - Registered Nurse (Aged Care)" w:value="254412 - Registered Nurse (Aged Care)"/>
                    <w:listItem w:displayText="254413 - Registered Nurse (Child and Family Health)" w:value="254413 - Registered Nurse (Child and Family Health)"/>
                    <w:listItem w:displayText="254414 - Registered Nurse (Community Health)" w:value="254414 - Registered Nurse (Community Health)"/>
                    <w:listItem w:displayText="254415 - Registered Nurse (Critical Care and Emergency)" w:value="254415 - Registered Nurse (Critical Care and Emergency)"/>
                    <w:listItem w:displayText="254416 - Registered Nurse (Developmental Disability)" w:value="254416 - Registered Nurse (Developmental Disability)"/>
                    <w:listItem w:displayText="254417 - Registered Nurse (Disability and Rehabilitation)" w:value="254417 - Registered Nurse (Disability and Rehabilitation)"/>
                    <w:listItem w:displayText="254418 - Registered Nurse (Medical)" w:value="254418 - Registered Nurse (Medical)"/>
                    <w:listItem w:displayText="254421 - Registered Nurse (Medical Practice)" w:value="254421 - Registered Nurse (Medical Practice)"/>
                    <w:listItem w:displayText="254422 - Registered Nurse (Mental Health)" w:value="254422 - Registered Nurse (Mental Health)"/>
                    <w:listItem w:displayText="254423 - Registered Nurse (Perioperative)" w:value="254423 - Registered Nurse (Perioperative)"/>
                    <w:listItem w:displayText="254424 - Registered Nurse (Surgical)" w:value="254424 - Registered Nurse (Surgical)"/>
                    <w:listItem w:displayText="254425 - Registered Nurse (Paediatric)" w:value="254425 - Registered Nurse (Paediatric)"/>
                    <w:listItem w:displayText="254499 - Registered Nurses nec" w:value="254499 - Registered Nurses nec"/>
                    <w:listItem w:displayText="261111 - ICT business Analyst" w:value="261111 - ICT business Analyst"/>
                    <w:listItem w:displayText="261211 - Multimedia Specialist" w:value="261211 - Multimedia Specialist"/>
                    <w:listItem w:displayText="261311 - Analyst Programmer" w:value="261311 - Analyst Programmer"/>
                    <w:listItem w:displayText="261312 - Developer Programmer" w:value="261312 - Developer Programmer"/>
                    <w:listItem w:displayText="261313 - Software Engineer" w:value="261313 - Software Engineer"/>
                    <w:listItem w:displayText="261399 - Software and Applications Programmers nec" w:value="261399 - Software and Applications Programmers nec"/>
                    <w:listItem w:displayText="262113 - Systems Administrator" w:value="262113 - Systems Administrator"/>
                    <w:listItem w:displayText="263111 - Computer Network and Systems Engineer" w:value="263111 - Computer Network and Systems Engineer"/>
                    <w:listItem w:displayText="263112 - Network Administrator" w:value="263112 - Network Administrator"/>
                    <w:listItem w:displayText="263212 - ICT Support Engineer" w:value="263212 - ICT Support Engineer"/>
                    <w:listItem w:displayText="271111 - Barrister" w:value="271111 - Barrister"/>
                    <w:listItem w:displayText="271311 - Solicitor" w:value="271311 - Solicitor"/>
                    <w:listItem w:displayText="272111 - Careers Counsellor" w:value="272111 - Careers Counsellor"/>
                    <w:listItem w:displayText="272112 - Drug and Alcohol Counsellor" w:value="272112 - Drug and Alcohol Counsellor"/>
                    <w:listItem w:displayText="272113 - Family and Marriage Counsellor" w:value="272113 - Family and Marriage Counsellor"/>
                    <w:listItem w:displayText="272114 - Rehabilitation Counsellor" w:value="272114 - Rehabilitation Counsellor"/>
                    <w:listItem w:displayText="272115 - Student Counsellor" w:value="272115 - Student Counsellor"/>
                    <w:listItem w:displayText="272199 - Counsellors nec" w:value="272199 - Counsellors nec"/>
                    <w:listItem w:displayText="272311 - Clinical Psychologist" w:value="272311 - Clinical Psychologist"/>
                    <w:listItem w:displayText="272312 - Educational Psychologist" w:value="272312 - Educational Psychologist"/>
                    <w:listItem w:displayText="272313 - Organisational Psychologist" w:value="272313 - Organisational Psychologist"/>
                    <w:listItem w:displayText="272314 - Psychotherapist" w:value="272314 - Psychotherapist"/>
                    <w:listItem w:displayText="272399 - Psychologists nec" w:value="272399 - Psychologists nec"/>
                    <w:listItem w:displayText="272412 - Interpreter" w:value="272412 Interpreter"/>
                    <w:listItem w:displayText="272413 - Translator" w:value="272413 - Translator"/>
                    <w:listItem w:displayText="272499 - Social Professionals nec" w:value="272499 - Social Professionals nec"/>
                    <w:listItem w:displayText="272511 - Social Worker" w:value="272511 - Social Worker"/>
                    <w:listItem w:displayText="272611 - Community Arts Worker" w:value="272611 - Community Arts Worker"/>
                    <w:listItem w:displayText="272612 - Recreation Officer" w:value="272612 - Recreation Officer"/>
                    <w:listItem w:displayText="272613 - Welfare Worker" w:value="272613 - Welfare Worker"/>
                    <w:listItem w:displayText="311111 - Agricultural Technician" w:value="311111 - Agricultural Technician"/>
                    <w:listItem w:displayText="311211 - Anaesthetic Technician" w:value="311211 - Anaesthetic Technician"/>
                    <w:listItem w:displayText="311213 - Medical Laboratory Technician" w:value="311213 - Medical Laboratory Technician"/>
                    <w:listItem w:displayText="311214 - Operating Theatre Technician" w:value="311214 - Operating Theatre Technician"/>
                    <w:listItem w:displayText="311216 - Pathology Collector (Aus) / Phlebotomist (NZ)" w:value="311216 - Pathology Collector (Aus) / Phlebotomist (NZ)"/>
                    <w:listItem w:displayText="311299 - Medical Technicians nec" w:value="311299 - Medical Technicians nec"/>
                    <w:listItem w:displayText="311312 - Meat Inspector" w:value="311312 - Meat Inspector"/>
                    <w:listItem w:displayText="311399 - Primary Products Inspectors nec" w:value="311399 - Primary Products Inspectors nec"/>
                    <w:listItem w:displayText="312111 - Architectural Draftsperson" w:value="312111 - Architectural Draftsperson"/>
                    <w:listItem w:displayText="312113 - Building Inspector" w:value="312113 - Building Inspector"/>
                    <w:listItem w:displayText="312114 - Construction Estimator" w:value="312114 - Construction Estimator"/>
                    <w:listItem w:displayText="312116 - Surveying or Spatial Science Technician" w:value="312116 - Surveying or Spatial Science Technician"/>
                    <w:listItem w:displayText="312199 - Architectural, Building and Surveying Technicians nec" w:value="312199 - Architectural, Building and Surveying Technicians nec"/>
                    <w:listItem w:displayText="312211 - Civil Engineering Draftsperson" w:value="312211 - Civil Engineering Draftsperson"/>
                    <w:listItem w:displayText="312212 - Civil Engineering Technician" w:value="312212 - Civil Engineering Technician"/>
                    <w:listItem w:displayText="312311 - Electrical Engineering Draftsperson" w:value="312311 - Electrical Engineering Draftsperson"/>
                    <w:listItem w:displayText="312312 - Electrical Engineering Technician" w:value="312312 - Electrical Engineering Technician"/>
                    <w:listItem w:displayText="312511 - Mechanical Engineering Draftsperson" w:value="312511 - Mechanical Engineering Draftsperson"/>
                    <w:listItem w:displayText="312512 - Mechanical Engineering Technician" w:value="312512 - Mechanical Engineering Technician"/>
                    <w:listItem w:displayText="312611 - Safety Inspector" w:value="312611 - Safety Inspector"/>
                    <w:listItem w:displayText="312911 - Maintenance Planner" w:value="312911 - Maintenance Planner"/>
                    <w:listItem w:displayText="312912 - Metallurgical or Materials Technician" w:value="312912 - Metallurgical or Materials Technician"/>
                    <w:listItem w:displayText="312913 - Mine Deputy" w:value="312913 - Mine Deputy"/>
                    <w:listItem w:displayText="312999 - Building and Engineering Technicians nec" w:value="312999 - Building and Engineering Technicians nec"/>
                    <w:listItem w:displayText="313112 - ICT Customer Support Officer" w:value="313112 - ICT Customer Support Officer"/>
                    <w:listItem w:displayText="321111 - Automotive Electrician" w:value="321111 - Automotive Electrician"/>
                    <w:listItem w:displayText="321211 - Motor Mechanic (General)" w:value="321211 - Motor Mechanic (General)"/>
                    <w:listItem w:displayText="321212 - Diesel Motor Mechanic" w:value="321212 - Diesel Motor Mechanic"/>
                    <w:listItem w:displayText="321213 - Motorcycle Mechanic" w:value="321213 - Motorcycle Mechanic"/>
                    <w:listItem w:displayText="321214 - Small Engine Mechanic" w:value="321214 - Small Engine Mechanic"/>
                    <w:listItem w:displayText="322113 - Farrier" w:value="322113 - Farrier"/>
                    <w:listItem w:displayText="322211 - Sheetmetal Trades Worker" w:value="322211 - Sheetmetal Trades Worker"/>
                    <w:listItem w:displayText="322311 - Metal Fabricator" w:value="322311 - Metal Fabricator"/>
                    <w:listItem w:displayText="322312 - Pressure Welder" w:value="322312 - Pressure Welder"/>
                    <w:listItem w:displayText="322313 - Welder (First Class)" w:value="322313 - Welder (First Class)"/>
                    <w:listItem w:displayText="323211 - Fitter (General)" w:value="323211 - Fitter (General)"/>
                    <w:listItem w:displayText="323212 - Fitter and Turner" w:value="323212 - Fitter and Turner"/>
                    <w:listItem w:displayText="323213 - Fitter-Welder" w:value="323213 - Fitter-Welder"/>
                    <w:listItem w:displayText="323214 - Metal Machinist (First Class)" w:value="323214 - Metal Machinist (First Class)"/>
                    <w:listItem w:displayText="323299 - Metal Fitters and Machinists nec" w:value="323299 - Metal Fitters and Machinists nec"/>
                    <w:listItem w:displayText="323313 - Locksmith" w:value="323313 - Locksmith"/>
                    <w:listItem w:displayText="323314 - Precision Instrument Maker and Repairer" w:value="323314 - Precision Instrument Maker and Repairer"/>
                    <w:listItem w:displayText="323412 - Toolmaker" w:value="323412 - Toolmaker"/>
                    <w:listItem w:displayText="324111 - Panelbeater" w:value="324111 - Panelbeater"/>
                    <w:listItem w:displayText="324211 - Vehicle Body Builder" w:value="324211 - Vehicle Body Builder"/>
                    <w:listItem w:displayText="324212 - Vehicle Trimmer" w:value="324212 - Vehicle Trimmer"/>
                    <w:listItem w:displayText="324311 - Vehicle Painter" w:value="324311 - Vehicle Painter"/>
                    <w:listItem w:displayText="331111 - Bricklayer" w:value="331111 - Bricklayer"/>
                    <w:listItem w:displayText="331112 - Stonemason" w:value="331112 - Stonemason"/>
                    <w:listItem w:displayText="331211 - Carpenter and Joiner" w:value="331211 - Carpenter and Joiner"/>
                    <w:listItem w:displayText="331212 - Carpenter" w:value="331212 - Carpenter"/>
                    <w:listItem w:displayText="331213 - Joiner" w:value="331213 - Joiner"/>
                    <w:listItem w:displayText="332111 - Floor Finisher" w:value="332111 - Floor Finisher"/>
                    <w:listItem w:displayText="332211 - Painting trades workers" w:value="332211 - Painting trades workers"/>
                    <w:listItem w:displayText="333111 - Glazier" w:value="333111 - Glazier"/>
                    <w:listItem w:displayText="333211 - Fibrous Plasterer" w:value="333211 - Fibrous Plasterer"/>
                    <w:listItem w:displayText="333212 - Solid Plasterer" w:value="333212 - Solid Plasterer"/>
                    <w:listItem w:displayText="333311 - Roof Tiler" w:value="333311 - Roof Tiler"/>
                    <w:listItem w:displayText="333411 - Wall and Floor Tiler" w:value="333411 - Wall and Floor Tiler"/>
                    <w:listItem w:displayText="334111 - Plumber (General)" w:value="334111 - Plumber (General)"/>
                    <w:listItem w:displayText="334112 - Airconditioning and Mechanical Services Plumber" w:value="334112 - Airconditioning and Mechanical Services Plumber"/>
                    <w:listItem w:displayText="334113 - Drainer" w:value="334113 - Drainer"/>
                    <w:listItem w:displayText="334114 - Gasfitter" w:value="334114 - Gasfitter"/>
                    <w:listItem w:displayText="334115 - Roof plumber" w:value="334115 - Roof plumber"/>
                    <w:listItem w:displayText="341111 - Electrician (General)" w:value="341111 - Electrician (General)"/>
                    <w:listItem w:displayText="341112 - Electrician (Special Class)" w:value="341112 - Electrician (Special Class)"/>
                    <w:listItem w:displayText="342111 - Airconditioning and Refrigeration Mechanic" w:value="342111 - Airconditioning and Refrigeration Mechanic"/>
                    <w:listItem w:displayText="342211 - Electrical Linesworker" w:value="342211 - Electrical Linesworker"/>
                    <w:listItem w:displayText="342311 - Business Machine Mechanic" w:value="342311 - Business Machine Mechanic"/>
                    <w:listItem w:displayText="342313 - Electronic Equipment Trades Worker" w:value="342313 - Electronic Equipment Trades Worker"/>
                    <w:listItem w:displayText="342314 - Electronic Instrument Trades Worker (General)" w:value="342314 - Electronic Instrument Trades Worker (General)"/>
                    <w:listItem w:displayText="351111 - Baker" w:value="351111 - Baker"/>
                    <w:listItem w:displayText="351112 - Pastrycook" w:value="351112 - Pastrycook"/>
                    <w:listItem w:displayText="351211 - Butcher or Smallgoods Maker" w:value="351211 - Butcher or Smallgoods Maker"/>
                    <w:listItem w:displayText="351311 - Chef" w:value="351311 - Chef"/>
                    <w:listItem w:displayText="351411 - Cook" w:value="351411 - Cook"/>
                    <w:listItem w:displayText="361112 - Horse Trainer" w:value="361112 - Horse Trainer"/>
                    <w:listItem w:displayText="361114 - Zookeeper" w:value="361114 - Zookeeper"/>
                    <w:listItem w:displayText="361199 - Animal Attendants and Trainers nec" w:value="361199 - Animal Attendants and Trainers nec"/>
                    <w:listItem w:displayText="361311 - Veterinary Nurse" w:value="361311 - Veterinary Nurse"/>
                    <w:listItem w:displayText="362212 - Arborist" w:value="362212 - Arborist"/>
                    <w:listItem w:displayText="362311 - Greenkeeper" w:value="362311 - Greenkeeper"/>
                    <w:listItem w:displayText="362411 - Nurseryperson" w:value="362411 - Nurseryperson"/>
                    <w:listItem w:displayText="391111 - Hairdresser" w:value="391111 - Hairdresser"/>
                    <w:listItem w:displayText="393311 - Upholsterer" w:value="393311 - Upholsterer"/>
                    <w:listItem w:displayText="394111 - Cabinetmaker" w:value="394111 - Cabinetmaker"/>
                    <w:listItem w:displayText="394211 - Furniture Finisher" w:value="394211 - Furniture Finisher"/>
                    <w:listItem w:displayText="394213 - Wood Machinist" w:value="394213 - Wood Machinist"/>
                    <w:listItem w:displayText="399411 - Jeweller" w:value="399411 - Jeweller"/>
                    <w:listItem w:displayText="399512 - Camera Operator (Film, Television or Video)" w:value="399512 - Camera Operator (Film, Television or Video)"/>
                    <w:listItem w:displayText="399514 - Make Up Artist" w:value="399514 - Make Up Artist"/>
                    <w:listItem w:displayText="399516 - Sound Technician" w:value="399516 - Sound Technician"/>
                    <w:listItem w:displayText="411111 - Ambulance Officer" w:value="411111 - Ambulance Officer"/>
                    <w:listItem w:displayText="411112 - Intensive Care Ambulance Paramedic" w:value="411112 - Intensive Care Ambulance Paramedic"/>
                    <w:listItem w:displayText="411211 - Dental Hygienist" w:value="411211 - Dental Hygienist"/>
                    <w:listItem w:displayText="411213 - Dental Technician" w:value="411213 - Dental Technician"/>
                    <w:listItem w:displayText="411214 - Dental Therapist" w:value="411214 - Dental Therapist"/>
                    <w:listItem w:displayText="411311 - Diversional Therapist" w:value="411311 - Diversional Therapist"/>
                    <w:listItem w:displayText="411411 - Enrolled Nurse" w:value="411411 - Enrolled Nurse"/>
                    <w:listItem w:displayText="411611 - Massage Therapist" w:value="411611 - Massage Therapist"/>
                    <w:listItem w:displayText="411711 - Community Worker" w:value="411711 - Community Worker"/>
                    <w:listItem w:displayText="411712 - Disabilities Services Officer" w:value="411712 - Disabilities Services Officer"/>
                    <w:listItem w:displayText="411713 - Family Support Worker" w:value="411713 - Family Support Worker"/>
                    <w:listItem w:displayText="411715 - Residential Care Officer" w:value="411715 - Residential Care Officer"/>
                    <w:listItem w:displayText="411716 - Youth Worker" w:value="411716 - Youth Worker"/>
                    <w:listItem w:displayText="452313 - Horse Riding Coach or Instructor" w:value="452313 - Horse Riding Coach or Instructor"/>
                    <w:listItem w:displayText="452314 - Snowsport Instructor" w:value="452314 - Snowsport Instructor"/>
                    <w:listItem w:displayText="511111 - Contract Administrator" w:value="511111 - Contract Administrator"/>
                    <w:listItem w:displayText="511112 - Program or Project Administrator" w:value="511112 - Program or Project Administrator"/>
                  </w:dropDownList>
                </w:sdtPr>
                <w:sdtEndPr/>
                <w:sdtContent>
                  <w:p w:rsidR="00CB2C5A" w:rsidRPr="00F80FA7" w:rsidRDefault="00F80FA7" w:rsidP="00F80FA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284" w:firstLine="284"/>
                      <w:rPr>
                        <w:i/>
                      </w:rPr>
                    </w:pPr>
                    <w:r>
                      <w:rPr>
                        <w:i/>
                      </w:rPr>
                      <w:t>Select from this drop down list:</w:t>
                    </w:r>
                  </w:p>
                </w:sdtContent>
              </w:sdt>
            </w:sdtContent>
          </w:sdt>
        </w:tc>
      </w:tr>
      <w:tr w:rsidR="00CB2C5A" w:rsidRPr="009C6FD6" w:rsidTr="00E978DA">
        <w:trPr>
          <w:trHeight w:val="374"/>
        </w:trPr>
        <w:tc>
          <w:tcPr>
            <w:tcW w:w="1397" w:type="dxa"/>
            <w:gridSpan w:val="2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Telephone</w:t>
            </w:r>
          </w:p>
        </w:tc>
        <w:tc>
          <w:tcPr>
            <w:tcW w:w="1433" w:type="dxa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1423" w:type="dxa"/>
            <w:gridSpan w:val="2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Email</w:t>
            </w:r>
          </w:p>
        </w:tc>
        <w:tc>
          <w:tcPr>
            <w:tcW w:w="6669" w:type="dxa"/>
            <w:gridSpan w:val="8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CB2C5A" w:rsidRPr="009C6FD6" w:rsidTr="00F80FA7">
        <w:trPr>
          <w:trHeight w:val="374"/>
        </w:trPr>
        <w:tc>
          <w:tcPr>
            <w:tcW w:w="1397" w:type="dxa"/>
            <w:gridSpan w:val="2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</w:t>
            </w:r>
            <w:r w:rsidRPr="009C6FD6">
              <w:rPr>
                <w:rFonts w:cs="Arial"/>
                <w:bCs/>
              </w:rPr>
              <w:t xml:space="preserve">ddress </w:t>
            </w:r>
          </w:p>
        </w:tc>
        <w:tc>
          <w:tcPr>
            <w:tcW w:w="9525" w:type="dxa"/>
            <w:gridSpan w:val="11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CB2C5A" w:rsidRPr="009C6FD6" w:rsidTr="00E978DA">
        <w:trPr>
          <w:trHeight w:val="374"/>
        </w:trPr>
        <w:tc>
          <w:tcPr>
            <w:tcW w:w="1397" w:type="dxa"/>
            <w:gridSpan w:val="2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Suburb</w:t>
            </w:r>
          </w:p>
        </w:tc>
        <w:tc>
          <w:tcPr>
            <w:tcW w:w="2856" w:type="dxa"/>
            <w:gridSpan w:val="3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1696" w:type="dxa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State / </w:t>
            </w:r>
            <w:r w:rsidR="007524E8">
              <w:rPr>
                <w:rFonts w:cs="Arial"/>
                <w:bCs/>
              </w:rPr>
              <w:t>T</w:t>
            </w:r>
            <w:r>
              <w:rPr>
                <w:rFonts w:cs="Arial"/>
                <w:bCs/>
              </w:rPr>
              <w:t>erritory</w:t>
            </w:r>
          </w:p>
        </w:tc>
        <w:tc>
          <w:tcPr>
            <w:tcW w:w="1417" w:type="dxa"/>
            <w:gridSpan w:val="2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1843" w:type="dxa"/>
            <w:gridSpan w:val="3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Postcode</w:t>
            </w:r>
          </w:p>
        </w:tc>
        <w:tc>
          <w:tcPr>
            <w:tcW w:w="1713" w:type="dxa"/>
            <w:gridSpan w:val="2"/>
            <w:vAlign w:val="center"/>
          </w:tcPr>
          <w:p w:rsidR="00CB2C5A" w:rsidRPr="009C6FD6" w:rsidRDefault="00CB2C5A" w:rsidP="00CB2C5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7524E8" w:rsidRPr="009C6FD6" w:rsidTr="007524E8">
        <w:trPr>
          <w:trHeight w:val="374"/>
        </w:trPr>
        <w:tc>
          <w:tcPr>
            <w:tcW w:w="4253" w:type="dxa"/>
            <w:gridSpan w:val="5"/>
            <w:vAlign w:val="center"/>
          </w:tcPr>
          <w:p w:rsidR="007524E8" w:rsidRPr="009C6FD6" w:rsidRDefault="007524E8" w:rsidP="007524E8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Department of Home Affairs’ points test score</w:t>
            </w:r>
          </w:p>
        </w:tc>
        <w:tc>
          <w:tcPr>
            <w:tcW w:w="6669" w:type="dxa"/>
            <w:gridSpan w:val="8"/>
            <w:vAlign w:val="center"/>
          </w:tcPr>
          <w:p w:rsidR="007524E8" w:rsidRPr="009C6FD6" w:rsidRDefault="007524E8" w:rsidP="007524E8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bookmarkEnd w:id="0"/>
    </w:tbl>
    <w:p w:rsidR="00C3621D" w:rsidRDefault="00C3621D" w:rsidP="0043390F">
      <w:pPr>
        <w:rPr>
          <w:sz w:val="20"/>
          <w:szCs w:val="20"/>
        </w:rPr>
      </w:pPr>
    </w:p>
    <w:tbl>
      <w:tblPr>
        <w:tblStyle w:val="TableGrid3"/>
        <w:tblW w:w="10773" w:type="dxa"/>
        <w:tblBorders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77"/>
        <w:gridCol w:w="3260"/>
        <w:gridCol w:w="850"/>
        <w:gridCol w:w="1276"/>
        <w:gridCol w:w="2126"/>
        <w:gridCol w:w="1984"/>
      </w:tblGrid>
      <w:tr w:rsidR="00907005" w:rsidRPr="004C2B50" w:rsidTr="00907005">
        <w:trPr>
          <w:trHeight w:val="481"/>
        </w:trPr>
        <w:tc>
          <w:tcPr>
            <w:tcW w:w="10773" w:type="dxa"/>
            <w:gridSpan w:val="6"/>
            <w:shd w:val="clear" w:color="auto" w:fill="043F5C" w:themeFill="accent1"/>
            <w:vAlign w:val="center"/>
          </w:tcPr>
          <w:p w:rsidR="00907005" w:rsidRPr="004C2B50" w:rsidRDefault="00907005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0D24CA">
              <w:rPr>
                <w:rFonts w:cs="Arial"/>
                <w:b/>
                <w:color w:val="FFFFFF"/>
              </w:rPr>
              <w:t>1.2 Details of family members to be included in your visa application (if applicable)</w:t>
            </w:r>
          </w:p>
        </w:tc>
      </w:tr>
      <w:tr w:rsidR="00C3621D" w:rsidRPr="004C2B50" w:rsidTr="0099409B">
        <w:trPr>
          <w:trHeight w:val="374"/>
        </w:trPr>
        <w:tc>
          <w:tcPr>
            <w:tcW w:w="1277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="00F80FA7">
              <w:rPr>
                <w:rFonts w:cs="Arial"/>
                <w:bCs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  <w:tr w:rsidR="00C3621D" w:rsidRPr="004C2B50" w:rsidTr="0099409B">
        <w:trPr>
          <w:trHeight w:val="374"/>
        </w:trPr>
        <w:tc>
          <w:tcPr>
            <w:tcW w:w="1277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  <w:tr w:rsidR="00C3621D" w:rsidRPr="004C2B50" w:rsidTr="0099409B">
        <w:trPr>
          <w:trHeight w:val="374"/>
        </w:trPr>
        <w:tc>
          <w:tcPr>
            <w:tcW w:w="1277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  <w:tr w:rsidR="00C3621D" w:rsidRPr="004C2B50" w:rsidTr="0099409B">
        <w:trPr>
          <w:trHeight w:val="374"/>
        </w:trPr>
        <w:tc>
          <w:tcPr>
            <w:tcW w:w="1277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  <w:tr w:rsidR="00C3621D" w:rsidRPr="004C2B50" w:rsidTr="0099409B">
        <w:trPr>
          <w:trHeight w:val="374"/>
        </w:trPr>
        <w:tc>
          <w:tcPr>
            <w:tcW w:w="1277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  <w:tr w:rsidR="00C3621D" w:rsidRPr="004C2B50" w:rsidTr="0099409B">
        <w:trPr>
          <w:trHeight w:val="449"/>
        </w:trPr>
        <w:tc>
          <w:tcPr>
            <w:tcW w:w="1277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C3621D" w:rsidRPr="004C2B50" w:rsidRDefault="00C3621D" w:rsidP="000D24CA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  <w:tr w:rsidR="000A00ED" w:rsidRPr="004C2B50" w:rsidTr="0099409B">
        <w:trPr>
          <w:trHeight w:val="374"/>
        </w:trPr>
        <w:tc>
          <w:tcPr>
            <w:tcW w:w="1277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  <w:tr w:rsidR="000A00ED" w:rsidRPr="004C2B50" w:rsidTr="0099409B">
        <w:trPr>
          <w:trHeight w:val="374"/>
        </w:trPr>
        <w:tc>
          <w:tcPr>
            <w:tcW w:w="1277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Full name</w:t>
            </w:r>
          </w:p>
        </w:tc>
        <w:tc>
          <w:tcPr>
            <w:tcW w:w="3260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DOB</w:t>
            </w:r>
          </w:p>
        </w:tc>
        <w:tc>
          <w:tcPr>
            <w:tcW w:w="1276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t>Relationship to you</w:t>
            </w:r>
          </w:p>
        </w:tc>
        <w:tc>
          <w:tcPr>
            <w:tcW w:w="1984" w:type="dxa"/>
            <w:vAlign w:val="center"/>
          </w:tcPr>
          <w:p w:rsidR="000A00ED" w:rsidRPr="004C2B50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right="-671"/>
              <w:rPr>
                <w:rFonts w:cs="Arial"/>
                <w:bCs/>
              </w:rPr>
            </w:pPr>
            <w:r w:rsidRPr="004C2B50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4C2B50">
              <w:rPr>
                <w:rFonts w:cs="Arial"/>
                <w:bCs/>
              </w:rPr>
              <w:instrText xml:space="preserve"> FORMTEXT </w:instrText>
            </w:r>
            <w:r w:rsidRPr="004C2B50">
              <w:rPr>
                <w:rFonts w:cs="Arial"/>
                <w:bCs/>
              </w:rPr>
            </w:r>
            <w:r w:rsidRPr="004C2B50">
              <w:rPr>
                <w:rFonts w:cs="Arial"/>
                <w:bCs/>
              </w:rPr>
              <w:fldChar w:fldCharType="separate"/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  <w:noProof/>
              </w:rPr>
              <w:t> </w:t>
            </w:r>
            <w:r w:rsidRPr="004C2B50">
              <w:rPr>
                <w:rFonts w:cs="Arial"/>
                <w:bCs/>
              </w:rPr>
              <w:fldChar w:fldCharType="end"/>
            </w:r>
          </w:p>
        </w:tc>
      </w:tr>
    </w:tbl>
    <w:p w:rsidR="00C3621D" w:rsidRDefault="00C3621D" w:rsidP="0043390F">
      <w:pPr>
        <w:rPr>
          <w:sz w:val="20"/>
          <w:szCs w:val="20"/>
        </w:rPr>
      </w:pPr>
    </w:p>
    <w:p w:rsidR="009C6FD6" w:rsidRPr="00F83383" w:rsidRDefault="009C6FD6" w:rsidP="008430C1">
      <w:pPr>
        <w:rPr>
          <w:rFonts w:eastAsia="Times New Roman" w:cs="Arial"/>
          <w:b/>
          <w:bCs/>
          <w:sz w:val="26"/>
          <w:szCs w:val="26"/>
          <w:lang w:eastAsia="en-AU"/>
        </w:rPr>
      </w:pPr>
      <w:r w:rsidRPr="00F83383">
        <w:rPr>
          <w:rFonts w:eastAsia="Times New Roman" w:cs="Arial"/>
          <w:b/>
          <w:bCs/>
          <w:sz w:val="26"/>
          <w:szCs w:val="26"/>
          <w:lang w:eastAsia="en-AU"/>
        </w:rPr>
        <w:t>Part 2 – Details of authorised representative (if applicable)</w:t>
      </w: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9C6FD6" w:rsidRPr="009C6FD6" w:rsidTr="0099409B">
        <w:trPr>
          <w:trHeight w:val="375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124461" w:themeFill="accent2" w:themeFillShade="BF"/>
            <w:vAlign w:val="center"/>
          </w:tcPr>
          <w:p w:rsidR="009C6FD6" w:rsidRPr="009C6FD6" w:rsidRDefault="009C6FD6" w:rsidP="000D24CA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lang w:eastAsia="en-AU"/>
              </w:rPr>
            </w:pPr>
            <w:r w:rsidRPr="000D24CA">
              <w:rPr>
                <w:rFonts w:cs="Arial"/>
                <w:b/>
                <w:color w:val="FFFFFF"/>
                <w:sz w:val="20"/>
                <w:szCs w:val="20"/>
              </w:rPr>
              <w:t>2. Migration agent / authorised representative</w:t>
            </w:r>
          </w:p>
        </w:tc>
      </w:tr>
    </w:tbl>
    <w:tbl>
      <w:tblPr>
        <w:tblStyle w:val="TableGrid2"/>
        <w:tblW w:w="10915" w:type="dxa"/>
        <w:tblBorders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9"/>
        <w:gridCol w:w="992"/>
        <w:gridCol w:w="1275"/>
        <w:gridCol w:w="991"/>
        <w:gridCol w:w="995"/>
        <w:gridCol w:w="1375"/>
        <w:gridCol w:w="2029"/>
        <w:gridCol w:w="2549"/>
      </w:tblGrid>
      <w:tr w:rsidR="009C6FD6" w:rsidRPr="009C6FD6" w:rsidTr="0099409B">
        <w:trPr>
          <w:trHeight w:val="374"/>
        </w:trPr>
        <w:tc>
          <w:tcPr>
            <w:tcW w:w="709" w:type="dxa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Title</w:t>
            </w:r>
          </w:p>
        </w:tc>
        <w:tc>
          <w:tcPr>
            <w:tcW w:w="992" w:type="dxa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Full name</w:t>
            </w:r>
          </w:p>
        </w:tc>
        <w:tc>
          <w:tcPr>
            <w:tcW w:w="7939" w:type="dxa"/>
            <w:gridSpan w:val="5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9C6FD6" w:rsidRPr="009C6FD6" w:rsidTr="0099409B">
        <w:trPr>
          <w:trHeight w:val="374"/>
        </w:trPr>
        <w:tc>
          <w:tcPr>
            <w:tcW w:w="1701" w:type="dxa"/>
            <w:gridSpan w:val="2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Business name</w:t>
            </w:r>
          </w:p>
        </w:tc>
        <w:tc>
          <w:tcPr>
            <w:tcW w:w="4636" w:type="dxa"/>
            <w:gridSpan w:val="4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2029" w:type="dxa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 xml:space="preserve">Migration Agent </w:t>
            </w:r>
          </w:p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Registration Number</w:t>
            </w:r>
            <w:r w:rsidR="00651E39">
              <w:rPr>
                <w:rFonts w:cs="Arial"/>
                <w:bCs/>
              </w:rPr>
              <w:t xml:space="preserve"> (MARN)</w:t>
            </w:r>
          </w:p>
        </w:tc>
        <w:tc>
          <w:tcPr>
            <w:tcW w:w="2549" w:type="dxa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9C6FD6" w:rsidRPr="009C6FD6" w:rsidTr="0099409B">
        <w:trPr>
          <w:trHeight w:val="374"/>
        </w:trPr>
        <w:tc>
          <w:tcPr>
            <w:tcW w:w="1701" w:type="dxa"/>
            <w:gridSpan w:val="2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Telephone</w:t>
            </w:r>
          </w:p>
        </w:tc>
        <w:tc>
          <w:tcPr>
            <w:tcW w:w="2266" w:type="dxa"/>
            <w:gridSpan w:val="2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  <w:tc>
          <w:tcPr>
            <w:tcW w:w="995" w:type="dxa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t>Email</w:t>
            </w:r>
          </w:p>
        </w:tc>
        <w:tc>
          <w:tcPr>
            <w:tcW w:w="5953" w:type="dxa"/>
            <w:gridSpan w:val="3"/>
            <w:vAlign w:val="center"/>
          </w:tcPr>
          <w:p w:rsidR="009C6FD6" w:rsidRPr="009C6FD6" w:rsidRDefault="009C6FD6" w:rsidP="0043390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</w:tbl>
    <w:p w:rsidR="000A00ED" w:rsidRPr="008C7924" w:rsidRDefault="00E24BA3" w:rsidP="00757218">
      <w:pPr>
        <w:pStyle w:val="Heading1"/>
        <w:rPr>
          <w:sz w:val="40"/>
          <w:szCs w:val="40"/>
        </w:rPr>
      </w:pPr>
      <w:r>
        <w:rPr>
          <w:sz w:val="40"/>
          <w:szCs w:val="40"/>
        </w:rPr>
        <w:lastRenderedPageBreak/>
        <w:t>I am l</w:t>
      </w:r>
      <w:r w:rsidR="00757218" w:rsidRPr="008C7924">
        <w:rPr>
          <w:sz w:val="40"/>
          <w:szCs w:val="40"/>
        </w:rPr>
        <w:t>iving and working in regional NSW</w:t>
      </w:r>
    </w:p>
    <w:p w:rsidR="008C7924" w:rsidRPr="007F2EF3" w:rsidRDefault="007F2EF3" w:rsidP="00505C10">
      <w:pPr>
        <w:spacing w:before="240"/>
        <w:rPr>
          <w:b/>
          <w:sz w:val="24"/>
          <w:szCs w:val="24"/>
        </w:rPr>
      </w:pPr>
      <w:r w:rsidRPr="007F2EF3">
        <w:rPr>
          <w:b/>
          <w:sz w:val="24"/>
          <w:szCs w:val="24"/>
        </w:rPr>
        <w:t xml:space="preserve">Part 3 – </w:t>
      </w:r>
      <w:r w:rsidR="00796C6B">
        <w:rPr>
          <w:b/>
          <w:sz w:val="24"/>
          <w:szCs w:val="24"/>
        </w:rPr>
        <w:t>NSW nomination r</w:t>
      </w:r>
      <w:r w:rsidR="008C7924" w:rsidRPr="007F2EF3">
        <w:rPr>
          <w:b/>
          <w:sz w:val="24"/>
          <w:szCs w:val="24"/>
        </w:rPr>
        <w:t>equirements</w:t>
      </w:r>
    </w:p>
    <w:p w:rsidR="00907005" w:rsidRDefault="00907005" w:rsidP="00907005">
      <w:pPr>
        <w:pStyle w:val="ListParagraph"/>
        <w:numPr>
          <w:ilvl w:val="0"/>
          <w:numId w:val="10"/>
        </w:numPr>
        <w:spacing w:beforeLines="60" w:before="144" w:afterLines="60" w:after="144" w:line="240" w:lineRule="auto"/>
        <w:contextualSpacing w:val="0"/>
      </w:pPr>
      <w:r>
        <w:t xml:space="preserve">Your nominated occupation is on the </w:t>
      </w:r>
      <w:hyperlink r:id="rId10" w:history="1">
        <w:r w:rsidRPr="00116724">
          <w:rPr>
            <w:rStyle w:val="Hyperlink"/>
            <w:color w:val="0000FF"/>
          </w:rPr>
          <w:t>NSW Stream 1 – Regional Skilled Occupation List</w:t>
        </w:r>
      </w:hyperlink>
    </w:p>
    <w:p w:rsidR="00D30EA1" w:rsidRDefault="008C7924" w:rsidP="007524E8">
      <w:pPr>
        <w:pStyle w:val="ListParagraph"/>
        <w:numPr>
          <w:ilvl w:val="0"/>
          <w:numId w:val="10"/>
        </w:numPr>
        <w:spacing w:beforeLines="60" w:before="144" w:afterLines="60" w:after="144" w:line="240" w:lineRule="auto"/>
        <w:ind w:left="714" w:hanging="357"/>
        <w:contextualSpacing w:val="0"/>
      </w:pPr>
      <w:r>
        <w:t>You</w:t>
      </w:r>
      <w:r w:rsidR="00757218">
        <w:t xml:space="preserve"> have lived and worked in</w:t>
      </w:r>
      <w:r w:rsidR="00D30EA1">
        <w:t>:</w:t>
      </w:r>
    </w:p>
    <w:p w:rsidR="00D30EA1" w:rsidRDefault="00757218" w:rsidP="007524E8">
      <w:pPr>
        <w:pStyle w:val="ListParagraph"/>
        <w:numPr>
          <w:ilvl w:val="1"/>
          <w:numId w:val="17"/>
        </w:numPr>
        <w:spacing w:beforeLines="60" w:before="144" w:afterLines="60" w:after="144" w:line="240" w:lineRule="auto"/>
        <w:contextualSpacing w:val="0"/>
      </w:pPr>
      <w:r>
        <w:t xml:space="preserve">your nominated occupation for at least the last </w:t>
      </w:r>
      <w:r w:rsidR="008C7924">
        <w:t>12 months</w:t>
      </w:r>
      <w:r w:rsidR="00D30EA1">
        <w:t>, and;</w:t>
      </w:r>
    </w:p>
    <w:p w:rsidR="00757218" w:rsidRDefault="00D30EA1" w:rsidP="007524E8">
      <w:pPr>
        <w:pStyle w:val="ListParagraph"/>
        <w:numPr>
          <w:ilvl w:val="1"/>
          <w:numId w:val="17"/>
        </w:numPr>
        <w:spacing w:beforeLines="60" w:before="144" w:afterLines="60" w:after="144" w:line="240" w:lineRule="auto"/>
        <w:contextualSpacing w:val="0"/>
      </w:pPr>
      <w:r>
        <w:t xml:space="preserve">in an </w:t>
      </w:r>
      <w:hyperlink r:id="rId11" w:history="1">
        <w:r w:rsidR="00174E42" w:rsidRPr="00116724">
          <w:rPr>
            <w:rStyle w:val="Hyperlink"/>
            <w:color w:val="0000FF"/>
          </w:rPr>
          <w:t>designated</w:t>
        </w:r>
        <w:r w:rsidRPr="00116724">
          <w:rPr>
            <w:rStyle w:val="Hyperlink"/>
            <w:color w:val="0000FF"/>
          </w:rPr>
          <w:t xml:space="preserve"> regional area</w:t>
        </w:r>
      </w:hyperlink>
      <w:r>
        <w:t xml:space="preserve"> </w:t>
      </w:r>
      <w:r w:rsidR="00174E42">
        <w:t xml:space="preserve">in NSW, </w:t>
      </w:r>
      <w:r>
        <w:t>for at least the last 12 months</w:t>
      </w:r>
    </w:p>
    <w:p w:rsidR="00D30EA1" w:rsidRPr="00757218" w:rsidRDefault="00D30EA1" w:rsidP="00D30EA1"/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BFBFBF" w:themeColor="background1" w:themeShade="BF"/>
          <w:right w:val="single" w:sz="4" w:space="0" w:color="auto"/>
          <w:insideH w:val="single" w:sz="4" w:space="0" w:color="BFBFBF" w:themeColor="background1" w:themeShade="B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7"/>
        <w:gridCol w:w="2707"/>
        <w:gridCol w:w="2707"/>
      </w:tblGrid>
      <w:tr w:rsidR="000A00ED" w:rsidRPr="009C6FD6" w:rsidTr="0099409B">
        <w:trPr>
          <w:trHeight w:val="37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4461" w:themeFill="accent2" w:themeFillShade="BF"/>
            <w:vAlign w:val="center"/>
          </w:tcPr>
          <w:p w:rsidR="000A00ED" w:rsidRPr="009C6FD6" w:rsidRDefault="007F2EF3" w:rsidP="00757218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sz w:val="20"/>
                <w:szCs w:val="20"/>
                <w:lang w:eastAsia="en-AU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 xml:space="preserve">3. </w:t>
            </w:r>
            <w:r w:rsidR="00757218" w:rsidRPr="00757218">
              <w:rPr>
                <w:rFonts w:cs="Arial"/>
                <w:b/>
                <w:color w:val="FFFFFF"/>
                <w:sz w:val="20"/>
                <w:szCs w:val="20"/>
              </w:rPr>
              <w:t>Living and working in regional NSW</w:t>
            </w:r>
          </w:p>
        </w:tc>
      </w:tr>
      <w:tr w:rsidR="000A00ED" w:rsidRPr="00580BEF" w:rsidTr="0099409B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00ED" w:rsidRPr="00405E39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Nomination occupation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sdt>
            <w:sdtPr>
              <w:rPr>
                <w:i/>
                <w:sz w:val="20"/>
                <w:szCs w:val="20"/>
              </w:rPr>
              <w:id w:val="1002710773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i/>
                    <w:sz w:val="20"/>
                    <w:szCs w:val="20"/>
                  </w:rPr>
                  <w:id w:val="1557668617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rPr>
                        <w:i/>
                        <w:sz w:val="20"/>
                        <w:szCs w:val="20"/>
                      </w:rPr>
                      <w:id w:val="508263006"/>
                      <w:dropDownList>
                        <w:listItem w:displayText="Select from this drop down list:" w:value="Select from this drop down list:"/>
                        <w:listItem w:displayText="121111 - Aquaculture Farmer" w:value="121111 - Aquaculture Farmer"/>
                        <w:listItem w:displayText="121211 - Cotton Grower" w:value="121211 - Cotton Grower"/>
                        <w:listItem w:displayText="121212 - Flower Grower" w:value="121212 - Flower Grower"/>
                        <w:listItem w:displayText="121213 - Fruit or Nut Grower" w:value="121213 - Fruit or Nut Grower"/>
                        <w:listItem w:displayText="121214 - Grain, Oilseed or Pasture Grower" w:value="121214 - Grain, Oilseed or Pasture Grower"/>
                        <w:listItem w:displayText="121215 - Grape Grower" w:value="121215 - Grape Grower"/>
                        <w:listItem w:displayText="121216 - Mixed Crop Farmer" w:value="121216 - Mixed Crop Farmer"/>
                        <w:listItem w:displayText="121221 - Vegetable Grower" w:value="121221 - Vegetable Grower"/>
                        <w:listItem w:displayText="121299 - Crop Farmers nec" w:value="121299 - Crop Farmers nec"/>
                        <w:listItem w:displayText="121311 - Apiarist" w:value="121311 - Apiarist"/>
                        <w:listItem w:displayText="121312 - Beef Cattle Farmer" w:value="121312 - Beef Cattle Farmer"/>
                        <w:listItem w:displayText="121313 - Dairy Cattle Farmer" w:value="121313 - Dairy Cattle Farmer"/>
                        <w:listItem w:displayText="121314 - Deer Farmer" w:value="121314 - Deer Farmer"/>
                        <w:listItem w:displayText="121315 - Goat Farmer" w:value="121315 - Goat Farmer"/>
                        <w:listItem w:displayText="121316 - Horse Breeder" w:value="121316 - Horse Breeder"/>
                        <w:listItem w:displayText="121317 - Mixed Livestock Farmer" w:value="121317 - Mixed Livestock Farmer"/>
                        <w:listItem w:displayText="121318 - Pig Farmer" w:value="121318 - Pig Farmer"/>
                        <w:listItem w:displayText="121321 - Poultry Farmer" w:value="121321 - Poultry Farmer"/>
                        <w:listItem w:displayText="121322 - Sheep Farmer" w:value="121322 - Sheep Farmer"/>
                        <w:listItem w:displayText="121399 - Livestock Farmers nec" w:value="121399 - Livestock Farmers nec"/>
                        <w:listItem w:displayText="121411 - Mixed Crop and Livestock Farmer" w:value="121411 - Mixed Crop and Livestock Farmer"/>
                        <w:listItem w:displayText="132511 - Research and Development Manager" w:value="132511 - Research and Development Manager"/>
                        <w:listItem w:displayText="133111 - Construction Project Manager" w:value="133111 - Construction Project Manager"/>
                        <w:listItem w:displayText="133112 - Project Builder" w:value="133112 - Project Builder"/>
                        <w:listItem w:displayText="133211 - Engineering Manager" w:value="133211 - Engineering Manager"/>
                        <w:listItem w:displayText="133411 - Manufacturer" w:value="133411 - Manufacturer"/>
                        <w:listItem w:displayText="133512 - Production Manager (Manufacturing)" w:value="133512 - Production Manager (Manufacturing)"/>
                        <w:listItem w:displayText="133513 - Production Manager (Mining)" w:value="133513 - Production Manager (Mining)"/>
                        <w:listItem w:displayText="133611 - Supply and Distribution Manager" w:value="133611 - Supply and Distribution Manager"/>
                        <w:listItem w:displayText="134111 - Child Care Centre Manager" w:value="134111 - Child Care Centre Manager"/>
                        <w:listItem w:displayText="134211 - Medical Administrator" w:value="134211 - Medical Administrator"/>
                        <w:listItem w:displayText="134212 - Nursing Clinical Director" w:value="134212 - Nursing Clinical Director"/>
                        <w:listItem w:displayText="134213 - Primary Health Organisation Manager" w:value="134213 - Primary Health Organisation Manager"/>
                        <w:listItem w:displayText="134214 - Welfare Centre Manager" w:value="134214 - Welfare Centre Manager"/>
                        <w:listItem w:displayText="134299 - Health and Welfare Services Managers nec" w:value="134299 - Health and Welfare Services Managers nec"/>
                        <w:listItem w:displayText="139912 - Environmental Manager" w:value="139912 - Environmental Manager"/>
                        <w:listItem w:displayText="141111 - Cafe or Restaurant Manager" w:value="141111 - Cafe or Restaurant Manager"/>
                        <w:listItem w:displayText="141211 - Caravan Park and Camping Ground Manager" w:value="141211 - Caravan Park and Camping Ground Manager"/>
                        <w:listItem w:displayText="141311 - Hotel or Motel Manager" w:value="141311 - Hotel or Motel Manager"/>
                        <w:listItem w:displayText="141999 - Accommodation and Hospitality Managers nec" w:value="141999 - Accommodation and Hospitality Managers nec"/>
                        <w:listItem w:displayText="149112 - Fitness Centre Manager" w:value="149112 - Fitness Centre Manager"/>
                        <w:listItem w:displayText="149212 - Customer Service Manager" w:value="149212 Customer Service Manager"/>
                        <w:listItem w:displayText="149311 - Conference and Event Organiser" w:value="149311 - Conference and Event Organiser"/>
                        <w:listItem w:displayText="149413 - Transport Company Manager" w:value="149413 - Transport Company Manager"/>
                        <w:listItem w:displayText="149913 - Facilities Manager" w:value="149913 - Facilities Manager"/>
                        <w:listItem w:displayText="212312 - Director (Film, Television, Radio or Stage)" w:value="212312 - Director (Film, Television, Radio or Stage)"/>
                        <w:listItem w:displayText="212314 - Film and Video Editor" w:value="212314 - Film and Video Editor"/>
                        <w:listItem w:displayText="212318 - Video Producer" w:value="212318 - Video Producer"/>
                        <w:listItem w:displayText="221111 - Accountant (General)" w:value="221111 - Accountant (General)"/>
                        <w:listItem w:displayText="221112 - Management Accountant" w:value="221112 - Management Accountant"/>
                        <w:listItem w:displayText="221113 - Taxation Accountant" w:value="221113 - Taxation Accountant"/>
                        <w:listItem w:displayText="221213 - External Auditor" w:value="221213 - External Auditor"/>
                        <w:listItem w:displayText="221214 - Internal Auditor" w:value="221214 - Internal Auditor"/>
                        <w:listItem w:displayText="223111 - Human Resource Adviser" w:value="223111 - Human Resource Adviser"/>
                        <w:listItem w:displayText="224113 - Statistician" w:value="224113 - Statistician"/>
                        <w:listItem w:displayText="224711 - Management Consultant" w:value="224711 - Management Consultant"/>
                        <w:listItem w:displayText="225112 - Market Research Analyst" w:value="225112 - Market Research Analyst"/>
                        <w:listItem w:displayText="225113 - Marketing Specialist" w:value="225113 - Marketing Specialist"/>
                        <w:listItem w:displayText="232111 - Architect" w:value="232111 - Architect"/>
                        <w:listItem w:displayText="232212 - Surveyor" w:value="232212 - Surveyor"/>
                        <w:listItem w:displayText="232213 - Cartographer" w:value="232213 - Cartographer"/>
                        <w:listItem w:displayText="232214 - Other Spatial Scientist" w:value="232214 - Other Spatial Scientist"/>
                        <w:listItem w:displayText="232313 - Jewellery Designer" w:value="232313 - Jewellery Designer"/>
                        <w:listItem w:displayText="232411 - Graphic Designer" w:value="232411 - Graphic Designer"/>
                        <w:listItem w:displayText="232511 - Interior Designer" w:value="232511 - Interior Designer"/>
                        <w:listItem w:displayText="232611 - Urban and Regional Planner" w:value="232611 - Urban and Regional Planner"/>
                        <w:listItem w:displayText="233111 - Chemical Engineer" w:value="233111 - Chemical Engineer"/>
                        <w:listItem w:displayText="233112 - Materials Engineer" w:value="233112 - Materials Engineer"/>
                        <w:listItem w:displayText="233211 - Civil Engineer" w:value="233211 - Civil Engineer"/>
                        <w:listItem w:displayText="233212 - Geotechnical Engineer" w:value="233212 - Geotechnical Engineer"/>
                        <w:listItem w:displayText="233213 - Quantity Surveyor" w:value="233213 - Quantity Surveyor"/>
                        <w:listItem w:displayText="233214 - Structural Engineer" w:value="233214 - Structural Engineer"/>
                        <w:listItem w:displayText="233215 - Transport Engineer" w:value="233215 - Transport Engineer"/>
                        <w:listItem w:displayText="233311 - Electrical Engineer" w:value="233311 - Electrical Engineer"/>
                        <w:listItem w:displayText="233411 - Electronics Engineer" w:value="233411 - Electronics Engineer"/>
                        <w:listItem w:displayText="233511 - Industrial Engineer" w:value="233511 - Industrial Engineer"/>
                        <w:listItem w:displayText="233512 - Mechanical Engineer" w:value="233512 - Mechanical Engineer"/>
                        <w:listItem w:displayText="233513 - Production or Plant Engineer" w:value="233513 - Production or Plant Engineer"/>
                        <w:listItem w:displayText="233611 - Mining Engineer (Excluding Petroleum)" w:value="233611 - Mining Engineer (Excluding Petroleum)"/>
                        <w:listItem w:displayText="233912 - Agricultural Engineer" w:value="233912 - Agricultural Engineer"/>
                        <w:listItem w:displayText="233913 - Biomedical Engineer" w:value="233913 - Biomedical Engineer"/>
                        <w:listItem w:displayText="233914 - Engineering Technologist" w:value="233914 - Engineering Technologist"/>
                        <w:listItem w:displayText="233915 - Environmental Engineer" w:value="233915 - Environmental Engineer"/>
                        <w:listItem w:displayText="233999 - Engineering Professionals nec" w:value="233999 - Engineering Professionals nec"/>
                        <w:listItem w:displayText="234111 - Agricultural Consultant" w:value="234111 - Agricultural Consultant"/>
                        <w:listItem w:displayText="234112 - Agricultural Scientist" w:value="234112 - Agricultural Scientist"/>
                        <w:listItem w:displayText="234211 - Chemist" w:value="234211 - Chemist"/>
                        <w:listItem w:displayText="234212 - Food Technologist" w:value="234212 - Food Technologist"/>
                        <w:listItem w:displayText="234213 - Wine Maker" w:value="234213 - Wine Maker"/>
                        <w:listItem w:displayText="234311 - Conservation Officer" w:value="234311 - Conservation Officer"/>
                        <w:listItem w:displayText="234312 - Environmental Consultant" w:value="234312 - Environmental Consultant"/>
                        <w:listItem w:displayText="234313 - Environmental Research Scientist" w:value="234313 - Environmental Research Scientist"/>
                        <w:listItem w:displayText="234399 - Environmental Scientists nec" w:value="234399 - Environmental Scientists nec"/>
                        <w:listItem w:displayText="234411 - Geologist" w:value="234411 - Geologist"/>
                        <w:listItem w:displayText="234412 - Geophysicist" w:value="234412 - Geophysicist"/>
                        <w:listItem w:displayText="234413 - Hydrogeologist" w:value="234413 - Hydrogeologist"/>
                        <w:listItem w:displayText="234511 - Life Scientist (General)" w:value="234511 - Life Scientist (General)"/>
                        <w:listItem w:displayText="234514 - Biotechnologist" w:value="234514 - Biotechnologist"/>
                        <w:listItem w:displayText="234515 - Botanist" w:value="234515 - Botanist"/>
                        <w:listItem w:displayText="234516 - Marine Biologist" w:value="234516 - Marine Biologist"/>
                        <w:listItem w:displayText="234517 - Microbiologist" w:value="234517 - Microbiologist"/>
                        <w:listItem w:displayText="234518 - Zoologist" w:value="234518 - Zoologist"/>
                        <w:listItem w:displayText="234599 - Life Scientists nec" w:value="234599 - Life Scientists nec"/>
                        <w:listItem w:displayText="234611 - Medical Laboratory Scientist" w:value="234611 - Medical Laboratory Scientist"/>
                        <w:listItem w:displayText="234711 - Veterinarian" w:value="234711 - Veterinarian"/>
                        <w:listItem w:displayText="234911 - Conservator" w:value="234911 - Conservator"/>
                        <w:listItem w:displayText="234912 - Metallurgist" w:value="234912 - Metallurgist"/>
                        <w:listItem w:displayText="241111 - Early Childhood (Pre-Primary School) Teacher" w:value="241111 - Early Childhood (Pre-Primary School) Teacher"/>
                        <w:listItem w:displayText="241213 - Primary School Teacher" w:value="241213 - Primary School Teacher"/>
                        <w:listItem w:displayText="241311 - Middle School Teacher" w:value="241311 - Middle School Teacher"/>
                        <w:listItem w:displayText="241411 - Secondary School Teacher" w:value="241411 - Secondary School Teacher"/>
                        <w:listItem w:displayText="241511 - Special Needs Teacher" w:value="241511 - Special Needs Teacher"/>
                        <w:listItem w:displayText="241512 - Teacher of the Hearing Impaired" w:value="241512 - Teacher of the Hearing Impaired"/>
                        <w:listItem w:displayText="241513 - Teacher of the Sight Impaired" w:value="241513 - Teacher of the Sight Impaired"/>
                        <w:listItem w:displayText="241599 - Special Education Teachers nec" w:value="241599 - Special Education Teachers nec"/>
                        <w:listItem w:displayText="242111 - University Lecturer" w:value="242111 - University Lecturer"/>
                        <w:listItem w:displayText="242211 - Vocational Education Teacher (Trades)" w:value="242211 - Vocational Education Teacher (Trades)"/>
                        <w:listItem w:displayText="249311 - Teacher of English to Speakers of Other Languages" w:value="249311 - Teacher of English to Speakers of Other Languages"/>
                        <w:listItem w:displayText="251111 - Dietitian" w:value="251111 - Dietitian"/>
                        <w:listItem w:displayText="251112 - Nutritionist" w:value="251112 - Nutritionist"/>
                        <w:listItem w:displayText="251211 - Medical Diagnostic Radiographer" w:value="251211 - Medical Diagnostic Radiographer"/>
                        <w:listItem w:displayText="251212 - Medical Radiation Therapist" w:value="251212 - Medical Radiation Therapist"/>
                        <w:listItem w:displayText="251213 - Nuclear Medicine Technologist" w:value="251213 - Nuclear Medicine Technologist"/>
                        <w:listItem w:displayText="251214 - Sonographer" w:value="251214 - Sonographer"/>
                        <w:listItem w:displayText="251311 - Environmental Health Officer" w:value="251311 - Environmental Health Officer"/>
                        <w:listItem w:displayText="251312 - Occupational Health and Safety Adviser" w:value="251312 - Occupational Health and Safety Adviser"/>
                        <w:listItem w:displayText="251411 - Optometrist" w:value="251411 - Optometrist"/>
                        <w:listItem w:displayText="251511 - Hospital Pharmacist" w:value="251511 - Hospital Pharmacist"/>
                        <w:listItem w:displayText="251513 - Retail Pharmacist" w:value="251513 - Retail Pharmacist"/>
                        <w:listItem w:displayText="252111 - Chiropractor" w:value="252111 - Chiropractor"/>
                        <w:listItem w:displayText="252112 - Osteopath" w:value="252112 - Osteopath"/>
                        <w:listItem w:displayText="252211 - Acupuncturist" w:value="252211 - Acupuncturist"/>
                        <w:listItem w:displayText="252213 - Naturopath" w:value="252213 - Naturopath"/>
                        <w:listItem w:displayText="252214 - Traditional Chinese Medicine Practitioner" w:value="252214 - Traditional Chinese Medicine Practitioner"/>
                        <w:listItem w:displayText="252299 - Complementary Health Therapists nec" w:value="252299 - Complementary Health Therapists nec"/>
                        <w:listItem w:displayText="252311 - Dental Specialist" w:value="252311 - Dental Specialist"/>
                        <w:listItem w:displayText="252312 - Dentist" w:value="252312 - Dentist"/>
                        <w:listItem w:displayText="252411 - Occupational Therapist" w:value="252411 - Occupational Therapist"/>
                        <w:listItem w:displayText="252511 - Physiotherapist" w:value="252511 - Physiotherapist"/>
                        <w:listItem w:displayText="252611 - Podiatrist" w:value="252611 - Podiatrist"/>
                        <w:listItem w:displayText="252711 - Audiologist" w:value="252711 - Audiologist"/>
                        <w:listItem w:displayText="252712 - Speech Pathologist" w:value="252712 - Speech Pathologist"/>
                        <w:listItem w:displayText="253111 - General Practitioner" w:value="253111 - General Practitioner"/>
                        <w:listItem w:displayText="253112 - Resident Medical Officer" w:value="253112 - Resident Medical Officer"/>
                        <w:listItem w:displayText="253211 - Anaesthetist" w:value="253211 - Anaesthetist"/>
                        <w:listItem w:displayText="253311 - Specialist Physician (General Medicine)" w:value="253311 - Specialist Physician (General Medicine)"/>
                        <w:listItem w:displayText="253312 - Cardiologist" w:value="253312 - Cardiologist"/>
                        <w:listItem w:displayText="253313 - Clinical Haematologist" w:value="253313 - Clinical Haematologist"/>
                        <w:listItem w:displayText="253314 - Medical Oncologist" w:value="253314 - Medical Oncologist"/>
                        <w:listItem w:displayText="253315 - Endocrinologist" w:value="253315 - Endocrinologist"/>
                        <w:listItem w:displayText="253316 - Gastroenterologist" w:value="253316 - Gastroenterologist"/>
                        <w:listItem w:displayText="253317 - Intensive Care Specialist" w:value="253317 - Intensive Care Specialist"/>
                        <w:listItem w:displayText="253318 - Neurologist" w:value="253318 - Neurologist"/>
                        <w:listItem w:displayText="253321 - Paediatrician" w:value="253321 - Paediatrician"/>
                        <w:listItem w:displayText="253322 - Renal Medicine Specialist" w:value="253322 - Renal Medicine Specialist"/>
                        <w:listItem w:displayText="253324 - Thoracic Medicine Specialist" w:value="253324 - Thoracic Medicine Specialist"/>
                        <w:listItem w:displayText="253399 - Specialist Physicians nec" w:value="253399 - Specialist Physicians nec"/>
                        <w:listItem w:displayText="253411 - Psychiatrist" w:value="253411 - Psychiatrist"/>
                        <w:listItem w:displayText="253511 - Surgeon (General)" w:value="253511 - Surgeon (General)"/>
                        <w:listItem w:displayText="253512 - Cardiothoracic Surgeon" w:value="253512 - Cardiothoracic Surgeon"/>
                        <w:listItem w:displayText="253513 - Neurosurgeon" w:value="253513 - Neurosurgeon"/>
                        <w:listItem w:displayText="253514 - Orthopaedic Surgeon" w:value="253514 - Orthopaedic Surgeon"/>
                        <w:listItem w:displayText="253516 - Paediatric Surgeon" w:value="253516 - Paediatric Surgeon"/>
                        <w:listItem w:displayText="253518 - Urologist" w:value="253518 - Urologist"/>
                        <w:listItem w:displayText="253521 - Vascular Surgeon" w:value="253521 - Vascular Surgeon"/>
                        <w:listItem w:displayText="253912 - Emergency Medicine Specialist" w:value="253912 - Emergency Medicine Specialist"/>
                        <w:listItem w:displayText="253913 - Obstetrician and Gynaecologist" w:value="253913 - Obstetrician and Gynaecologist"/>
                        <w:listItem w:displayText="253914 - Ophthalmologist" w:value="253914 - Ophthalmologist"/>
                        <w:listItem w:displayText="253915 - Pathologist" w:value="253915 - Pathologist"/>
                        <w:listItem w:displayText="253917 - Diagnostic and Interventional Radiologist" w:value="253917 - Diagnostic and Interventional Radiologist"/>
                        <w:listItem w:displayText="253999 - Medical Practitioners nec" w:value="253999 - Medical Practitioners nec"/>
                        <w:listItem w:displayText="254111 - Midwife" w:value="254111 - Midwife"/>
                        <w:listItem w:displayText="254211 - Nurse Educator" w:value="254211 - Nurse Educator"/>
                        <w:listItem w:displayText="254212 - Nurse Researcher" w:value="254212 - Nurse Researcher"/>
                        <w:listItem w:displayText="254311 - Nurse Manager" w:value="254311 - Nurse Manager"/>
                        <w:listItem w:displayText="254411 - Nurse Practitioner" w:value="254411 - Nurse Practitioner"/>
                        <w:listItem w:displayText="254412 - Registered Nurse (Aged Care)" w:value="254412 - Registered Nurse (Aged Care)"/>
                        <w:listItem w:displayText="254413 - Registered Nurse (Child and Family Health)" w:value="254413 - Registered Nurse (Child and Family Health)"/>
                        <w:listItem w:displayText="254414 - Registered Nurse (Community Health)" w:value="254414 - Registered Nurse (Community Health)"/>
                        <w:listItem w:displayText="254415 - Registered Nurse (Critical Care and Emergency)" w:value="254415 - Registered Nurse (Critical Care and Emergency)"/>
                        <w:listItem w:displayText="254416 - Registered Nurse (Developmental Disability)" w:value="254416 - Registered Nurse (Developmental Disability)"/>
                        <w:listItem w:displayText="254417 - Registered Nurse (Disability and Rehabilitation)" w:value="254417 - Registered Nurse (Disability and Rehabilitation)"/>
                        <w:listItem w:displayText="254418 - Registered Nurse (Medical)" w:value="254418 - Registered Nurse (Medical)"/>
                        <w:listItem w:displayText="254421 - Registered Nurse (Medical Practice)" w:value="254421 - Registered Nurse (Medical Practice)"/>
                        <w:listItem w:displayText="254422 - Registered Nurse (Mental Health)" w:value="254422 - Registered Nurse (Mental Health)"/>
                        <w:listItem w:displayText="254423 - Registered Nurse (Perioperative)" w:value="254423 - Registered Nurse (Perioperative)"/>
                        <w:listItem w:displayText="254424 - Registered Nurse (Surgical)" w:value="254424 - Registered Nurse (Surgical)"/>
                        <w:listItem w:displayText="254425 - Registered Nurse (Paediatric)" w:value="254425 - Registered Nurse (Paediatric)"/>
                        <w:listItem w:displayText="254499 - Registered Nurses nec" w:value="254499 - Registered Nurses nec"/>
                        <w:listItem w:displayText="261111 - ICT business Analyst" w:value="261111 - ICT business Analyst"/>
                        <w:listItem w:displayText="261211 - Multimedia Specialist" w:value="261211 - Multimedia Specialist"/>
                        <w:listItem w:displayText="261311 - Analyst Programmer" w:value="261311 - Analyst Programmer"/>
                        <w:listItem w:displayText="261312 - Developer Programmer" w:value="261312 - Developer Programmer"/>
                        <w:listItem w:displayText="261313 - Software Engineer" w:value="261313 - Software Engineer"/>
                        <w:listItem w:displayText="261399 - Software and Applications Programmers nec" w:value="261399 - Software and Applications Programmers nec"/>
                        <w:listItem w:displayText="262113 - Systems Administrator" w:value="262113 - Systems Administrator"/>
                        <w:listItem w:displayText="263111 - Computer Network and Systems Engineer" w:value="263111 - Computer Network and Systems Engineer"/>
                        <w:listItem w:displayText="263112 - Network Administrator" w:value="263112 - Network Administrator"/>
                        <w:listItem w:displayText="263212 - ICT Support Engineer" w:value="263212 - ICT Support Engineer"/>
                        <w:listItem w:displayText="271111 - Barrister" w:value="271111 - Barrister"/>
                        <w:listItem w:displayText="271311 - Solicitor" w:value="271311 - Solicitor"/>
                        <w:listItem w:displayText="272111 - Careers Counsellor" w:value="272111 - Careers Counsellor"/>
                        <w:listItem w:displayText="272112 - Drug and Alcohol Counsellor" w:value="272112 - Drug and Alcohol Counsellor"/>
                        <w:listItem w:displayText="272113 - Family and Marriage Counsellor" w:value="272113 - Family and Marriage Counsellor"/>
                        <w:listItem w:displayText="272114 - Rehabilitation Counsellor" w:value="272114 - Rehabilitation Counsellor"/>
                        <w:listItem w:displayText="272115 - Student Counsellor" w:value="272115 - Student Counsellor"/>
                        <w:listItem w:displayText="272199 - Counsellors nec" w:value="272199 - Counsellors nec"/>
                        <w:listItem w:displayText="272311 - Clinical Psychologist" w:value="272311 - Clinical Psychologist"/>
                        <w:listItem w:displayText="272312 - Educational Psychologist" w:value="272312 - Educational Psychologist"/>
                        <w:listItem w:displayText="272313 - Organisational Psychologist" w:value="272313 - Organisational Psychologist"/>
                        <w:listItem w:displayText="272314 - Psychotherapist" w:value="272314 - Psychotherapist"/>
                        <w:listItem w:displayText="272399 - Psychologists nec" w:value="272399 - Psychologists nec"/>
                        <w:listItem w:displayText="272412 - Interpreter" w:value="272412 Interpreter"/>
                        <w:listItem w:displayText="272413 - Translator" w:value="272413 - Translator"/>
                        <w:listItem w:displayText="272499 - Social Professionals nec" w:value="272499 - Social Professionals nec"/>
                        <w:listItem w:displayText="272511 - Social Worker" w:value="272511 - Social Worker"/>
                        <w:listItem w:displayText="272611 - Community Arts Worker" w:value="272611 - Community Arts Worker"/>
                        <w:listItem w:displayText="272612 - Recreation Officer" w:value="272612 - Recreation Officer"/>
                        <w:listItem w:displayText="272613 - Welfare Worker" w:value="272613 - Welfare Worker"/>
                        <w:listItem w:displayText="311111 - Agricultural Technician" w:value="311111 - Agricultural Technician"/>
                        <w:listItem w:displayText="311211 - Anaesthetic Technician" w:value="311211 - Anaesthetic Technician"/>
                        <w:listItem w:displayText="311213 - Medical Laboratory Technician" w:value="311213 - Medical Laboratory Technician"/>
                        <w:listItem w:displayText="311214 - Operating Theatre Technician" w:value="311214 - Operating Theatre Technician"/>
                        <w:listItem w:displayText="311216 - Pathology Collector (Aus) / Phlebotomist (NZ)" w:value="311216 - Pathology Collector (Aus) / Phlebotomist (NZ)"/>
                        <w:listItem w:displayText="311299 - Medical Technicians nec" w:value="311299 - Medical Technicians nec"/>
                        <w:listItem w:displayText="311312 - Meat Inspector" w:value="311312 - Meat Inspector"/>
                        <w:listItem w:displayText="311399 - Primary Products Inspectors nec" w:value="311399 - Primary Products Inspectors nec"/>
                        <w:listItem w:displayText="312111 - Architectural Draftsperson" w:value="312111 - Architectural Draftsperson"/>
                        <w:listItem w:displayText="312113 - Building Inspector" w:value="312113 - Building Inspector"/>
                        <w:listItem w:displayText="312114 - Construction Estimator" w:value="312114 - Construction Estimator"/>
                        <w:listItem w:displayText="312116 - Surveying or Spatial Science Technician" w:value="312116 - Surveying or Spatial Science Technician"/>
                        <w:listItem w:displayText="312199 - Architectural, Building and Surveying Technicians nec" w:value="312199 - Architectural, Building and Surveying Technicians nec"/>
                        <w:listItem w:displayText="312211 - Civil Engineering Draftsperson" w:value="312211 - Civil Engineering Draftsperson"/>
                        <w:listItem w:displayText="312212 - Civil Engineering Technician" w:value="312212 - Civil Engineering Technician"/>
                        <w:listItem w:displayText="312311 - Electrical Engineering Draftsperson" w:value="312311 - Electrical Engineering Draftsperson"/>
                        <w:listItem w:displayText="312312 - Electrical Engineering Technician" w:value="312312 - Electrical Engineering Technician"/>
                        <w:listItem w:displayText="312511 - Mechanical Engineering Draftsperson" w:value="312511 - Mechanical Engineering Draftsperson"/>
                        <w:listItem w:displayText="312512 - Mechanical Engineering Technician" w:value="312512 - Mechanical Engineering Technician"/>
                        <w:listItem w:displayText="312611 - Safety Inspector" w:value="312611 - Safety Inspector"/>
                        <w:listItem w:displayText="312911 - Maintenance Planner" w:value="312911 - Maintenance Planner"/>
                        <w:listItem w:displayText="312912 - Metallurgical or Materials Technician" w:value="312912 - Metallurgical or Materials Technician"/>
                        <w:listItem w:displayText="312913 - Mine Deputy" w:value="312913 - Mine Deputy"/>
                        <w:listItem w:displayText="312999 - Building and Engineering Technicians nec" w:value="312999 - Building and Engineering Technicians nec"/>
                        <w:listItem w:displayText="313112 - ICT Customer Support Officer" w:value="313112 - ICT Customer Support Officer"/>
                        <w:listItem w:displayText="321111 - Automotive Electrician" w:value="321111 - Automotive Electrician"/>
                        <w:listItem w:displayText="321211 - Motor Mechanic (General)" w:value="321211 - Motor Mechanic (General)"/>
                        <w:listItem w:displayText="321212 - Diesel Motor Mechanic" w:value="321212 - Diesel Motor Mechanic"/>
                        <w:listItem w:displayText="321213 - Motorcycle Mechanic" w:value="321213 - Motorcycle Mechanic"/>
                        <w:listItem w:displayText="321214 - Small Engine Mechanic" w:value="321214 - Small Engine Mechanic"/>
                        <w:listItem w:displayText="322113 - Farrier" w:value="322113 - Farrier"/>
                        <w:listItem w:displayText="322211 - Sheetmetal Trades Worker" w:value="322211 - Sheetmetal Trades Worker"/>
                        <w:listItem w:displayText="322311 - Metal Fabricator" w:value="322311 - Metal Fabricator"/>
                        <w:listItem w:displayText="322312 - Pressure Welder" w:value="322312 - Pressure Welder"/>
                        <w:listItem w:displayText="322313 - Welder (First Class)" w:value="322313 - Welder (First Class)"/>
                        <w:listItem w:displayText="323211 - Fitter (General)" w:value="323211 - Fitter (General)"/>
                        <w:listItem w:displayText="323212 - Fitter and Turner" w:value="323212 - Fitter and Turner"/>
                        <w:listItem w:displayText="323213 - Fitter-Welder" w:value="323213 - Fitter-Welder"/>
                        <w:listItem w:displayText="323214 - Metal Machinist (First Class)" w:value="323214 - Metal Machinist (First Class)"/>
                        <w:listItem w:displayText="323299 - Metal Fitters and Machinists nec" w:value="323299 - Metal Fitters and Machinists nec"/>
                        <w:listItem w:displayText="323313 - Locksmith" w:value="323313 - Locksmith"/>
                        <w:listItem w:displayText="323314 - Precision Instrument Maker and Repairer" w:value="323314 - Precision Instrument Maker and Repairer"/>
                        <w:listItem w:displayText="323412 - Toolmaker" w:value="323412 - Toolmaker"/>
                        <w:listItem w:displayText="324111 - Panelbeater" w:value="324111 - Panelbeater"/>
                        <w:listItem w:displayText="324211 - Vehicle Body Builder" w:value="324211 - Vehicle Body Builder"/>
                        <w:listItem w:displayText="324212 - Vehicle Trimmer" w:value="324212 - Vehicle Trimmer"/>
                        <w:listItem w:displayText="324311 - Vehicle Painter" w:value="324311 - Vehicle Painter"/>
                        <w:listItem w:displayText="331111 - Bricklayer" w:value="331111 - Bricklayer"/>
                        <w:listItem w:displayText="331112 - Stonemason" w:value="331112 - Stonemason"/>
                        <w:listItem w:displayText="331211 - Carpenter and Joiner" w:value="331211 - Carpenter and Joiner"/>
                        <w:listItem w:displayText="331212 - Carpenter" w:value="331212 - Carpenter"/>
                        <w:listItem w:displayText="331213 - Joiner" w:value="331213 - Joiner"/>
                        <w:listItem w:displayText="332111 - Floor Finisher" w:value="332111 - Floor Finisher"/>
                        <w:listItem w:displayText="332211 - Painting trades workers" w:value="332211 - Painting trades workers"/>
                        <w:listItem w:displayText="333111 - Glazier" w:value="333111 - Glazier"/>
                        <w:listItem w:displayText="333211 - Fibrous Plasterer" w:value="333211 - Fibrous Plasterer"/>
                        <w:listItem w:displayText="333212 - Solid Plasterer" w:value="333212 - Solid Plasterer"/>
                        <w:listItem w:displayText="333311 - Roof Tiler" w:value="333311 - Roof Tiler"/>
                        <w:listItem w:displayText="333411 - Wall and Floor Tiler" w:value="333411 - Wall and Floor Tiler"/>
                        <w:listItem w:displayText="334111 - Plumber (General)" w:value="334111 - Plumber (General)"/>
                        <w:listItem w:displayText="334112 - Airconditioning and Mechanical Services Plumber" w:value="334112 - Airconditioning and Mechanical Services Plumber"/>
                        <w:listItem w:displayText="334113 - Drainer" w:value="334113 - Drainer"/>
                        <w:listItem w:displayText="334114 - Gasfitter" w:value="334114 - Gasfitter"/>
                        <w:listItem w:displayText="334115 - Roof plumber" w:value="334115 - Roof plumber"/>
                        <w:listItem w:displayText="341111 - Electrician (General)" w:value="341111 - Electrician (General)"/>
                        <w:listItem w:displayText="341112 - Electrician (Special Class)" w:value="341112 - Electrician (Special Class)"/>
                        <w:listItem w:displayText="342111 - Airconditioning and Refrigeration Mechanic" w:value="342111 - Airconditioning and Refrigeration Mechanic"/>
                        <w:listItem w:displayText="342211 - Electrical Linesworker" w:value="342211 - Electrical Linesworker"/>
                        <w:listItem w:displayText="342311 - Business Machine Mechanic" w:value="342311 - Business Machine Mechanic"/>
                        <w:listItem w:displayText="342313 - Electronic Equipment Trades Worker" w:value="342313 - Electronic Equipment Trades Worker"/>
                        <w:listItem w:displayText="342314 - Electronic Instrument Trades Worker (General)" w:value="342314 - Electronic Instrument Trades Worker (General)"/>
                        <w:listItem w:displayText="351111 - Baker" w:value="351111 - Baker"/>
                        <w:listItem w:displayText="351112 - Pastrycook" w:value="351112 - Pastrycook"/>
                        <w:listItem w:displayText="351211 - Butcher or Smallgoods Maker" w:value="351211 - Butcher or Smallgoods Maker"/>
                        <w:listItem w:displayText="351311 - Chef" w:value="351311 - Chef"/>
                        <w:listItem w:displayText="351411 - Cook" w:value="351411 - Cook"/>
                        <w:listItem w:displayText="361112 - Horse Trainer" w:value="361112 - Horse Trainer"/>
                        <w:listItem w:displayText="361114 - Zookeeper" w:value="361114 - Zookeeper"/>
                        <w:listItem w:displayText="361199 - Animal Attendants and Trainers nec" w:value="361199 - Animal Attendants and Trainers nec"/>
                        <w:listItem w:displayText="361311 - Veterinary Nurse" w:value="361311 - Veterinary Nurse"/>
                        <w:listItem w:displayText="362212 - Arborist" w:value="362212 - Arborist"/>
                        <w:listItem w:displayText="362311 - Greenkeeper" w:value="362311 - Greenkeeper"/>
                        <w:listItem w:displayText="362411 - Nurseryperson" w:value="362411 - Nurseryperson"/>
                        <w:listItem w:displayText="391111 - Hairdresser" w:value="391111 - Hairdresser"/>
                        <w:listItem w:displayText="393311 - Upholsterer" w:value="393311 - Upholsterer"/>
                        <w:listItem w:displayText="394111 - Cabinetmaker" w:value="394111 - Cabinetmaker"/>
                        <w:listItem w:displayText="394211 - Furniture Finisher" w:value="394211 - Furniture Finisher"/>
                        <w:listItem w:displayText="394213 - Wood Machinist" w:value="394213 - Wood Machinist"/>
                        <w:listItem w:displayText="399411 - Jeweller" w:value="399411 - Jeweller"/>
                        <w:listItem w:displayText="399512 - Camera Operator (Film, Television or Video)" w:value="399512 - Camera Operator (Film, Television or Video)"/>
                        <w:listItem w:displayText="399514 - Make Up Artist" w:value="399514 - Make Up Artist"/>
                        <w:listItem w:displayText="399516 - Sound Technician" w:value="399516 - Sound Technician"/>
                        <w:listItem w:displayText="411111 - Ambulance Officer" w:value="411111 - Ambulance Officer"/>
                        <w:listItem w:displayText="411112 - Intensive Care Ambulance Paramedic" w:value="411112 - Intensive Care Ambulance Paramedic"/>
                        <w:listItem w:displayText="411211 - Dental Hygienist" w:value="411211 - Dental Hygienist"/>
                        <w:listItem w:displayText="411213 - Dental Technician" w:value="411213 - Dental Technician"/>
                        <w:listItem w:displayText="411214 - Dental Therapist" w:value="411214 - Dental Therapist"/>
                        <w:listItem w:displayText="411311 - Diversional Therapist" w:value="411311 - Diversional Therapist"/>
                        <w:listItem w:displayText="411411 - Enrolled Nurse" w:value="411411 - Enrolled Nurse"/>
                        <w:listItem w:displayText="411611 - Massage Therapist" w:value="411611 - Massage Therapist"/>
                        <w:listItem w:displayText="411711 - Community Worker" w:value="411711 - Community Worker"/>
                        <w:listItem w:displayText="411712 - Disabilities Services Officer" w:value="411712 - Disabilities Services Officer"/>
                        <w:listItem w:displayText="411713 - Family Support Worker" w:value="411713 - Family Support Worker"/>
                        <w:listItem w:displayText="411715 - Residential Care Officer" w:value="411715 - Residential Care Officer"/>
                        <w:listItem w:displayText="411716 - Youth Worker" w:value="411716 - Youth Worker"/>
                        <w:listItem w:displayText="452313 - Horse Riding Coach or Instructor" w:value="452313 - Horse Riding Coach or Instructor"/>
                        <w:listItem w:displayText="452314 - Snowsport Instructor" w:value="452314 - Snowsport Instructor"/>
                        <w:listItem w:displayText="511111 - Contract Administrator" w:value="511111 - Contract Administrator"/>
                        <w:listItem w:displayText="511112 - Program or Project Administrator" w:value="511112 - Program or Project Administrator"/>
                      </w:dropDownList>
                    </w:sdtPr>
                    <w:sdtEndPr/>
                    <w:sdtContent>
                      <w:p w:rsidR="000A00ED" w:rsidRPr="00580BEF" w:rsidRDefault="001D7E66" w:rsidP="000A00ED">
                        <w:pPr>
                          <w:autoSpaceDE w:val="0"/>
                          <w:autoSpaceDN w:val="0"/>
                          <w:adjustRightInd w:val="0"/>
                          <w:spacing w:before="0" w:after="0" w:line="240" w:lineRule="auto"/>
                          <w:ind w:left="-284" w:firstLine="284"/>
                          <w:rPr>
                            <w:rFonts w:ascii="Times New Roman" w:eastAsia="Times New Roman" w:hAnsi="Times New Roman" w:cs="Arial"/>
                            <w:sz w:val="24"/>
                            <w:szCs w:val="20"/>
                            <w:lang w:eastAsia="en-AU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Select from this drop down list: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0A00ED" w:rsidRPr="00580BEF" w:rsidTr="0099409B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00ED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Place of employment </w:t>
            </w:r>
          </w:p>
        </w:tc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00ED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i/>
                <w:sz w:val="20"/>
                <w:szCs w:val="20"/>
              </w:rPr>
            </w:pPr>
            <w:r w:rsidRPr="000A00ED">
              <w:rPr>
                <w:sz w:val="20"/>
                <w:szCs w:val="20"/>
              </w:rPr>
              <w:t>Suburb</w:t>
            </w:r>
            <w:r>
              <w:rPr>
                <w:rFonts w:cs="Arial"/>
                <w:bCs/>
              </w:rPr>
              <w:t xml:space="preserve"> </w:t>
            </w: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  <w:r>
              <w:rPr>
                <w:rFonts w:cs="Arial"/>
                <w:bCs/>
              </w:rPr>
              <w:t xml:space="preserve"> </w:t>
            </w:r>
          </w:p>
        </w:tc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00ED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i/>
                <w:sz w:val="20"/>
                <w:szCs w:val="20"/>
              </w:rPr>
            </w:pPr>
            <w:r w:rsidRPr="000A00ED">
              <w:rPr>
                <w:sz w:val="20"/>
                <w:szCs w:val="20"/>
              </w:rPr>
              <w:t>Postcode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0A00ED" w:rsidRPr="00580BEF" w:rsidTr="0099409B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00ED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Date commenced employment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00ED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i/>
                <w:sz w:val="20"/>
                <w:szCs w:val="20"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757218" w:rsidRPr="00580BEF" w:rsidTr="0099409B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7218" w:rsidRDefault="00757218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Position / job title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57218" w:rsidRPr="009C6FD6" w:rsidRDefault="00757218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0A00ED" w:rsidRPr="00580BEF" w:rsidTr="0099409B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00ED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Employer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00ED" w:rsidRPr="009C6FD6" w:rsidRDefault="000A00ED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0A00ED" w:rsidRPr="00580BEF" w:rsidTr="0099409B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00ED" w:rsidRDefault="00757218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Employer ABN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00ED" w:rsidRPr="00757218" w:rsidRDefault="00505C10" w:rsidP="000A00ED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  <w:noProof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784CD8" w:rsidRPr="009C6FD6" w:rsidTr="00784CD8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84CD8" w:rsidRDefault="00784CD8" w:rsidP="00571585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Employer contact person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4CD8" w:rsidRPr="009C6FD6" w:rsidRDefault="00784CD8" w:rsidP="00571585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784CD8" w:rsidRPr="00757218" w:rsidTr="00784CD8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84CD8" w:rsidRDefault="00784CD8" w:rsidP="00571585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Employer email  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4CD8" w:rsidRPr="00784CD8" w:rsidRDefault="00784CD8" w:rsidP="00571585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  <w:tr w:rsidR="00784CD8" w:rsidRPr="00757218" w:rsidTr="00784CD8">
        <w:trPr>
          <w:trHeight w:val="352"/>
        </w:trPr>
        <w:tc>
          <w:tcPr>
            <w:tcW w:w="246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84CD8" w:rsidRDefault="00784CD8" w:rsidP="00571585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Employer phone </w:t>
            </w:r>
          </w:p>
        </w:tc>
        <w:tc>
          <w:tcPr>
            <w:tcW w:w="2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4CD8" w:rsidRPr="00784CD8" w:rsidRDefault="00784CD8" w:rsidP="00571585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cs="Arial"/>
                <w:bCs/>
              </w:rPr>
            </w:pPr>
            <w:r w:rsidRPr="009C6FD6">
              <w:rPr>
                <w:rFonts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6FD6">
              <w:rPr>
                <w:rFonts w:cs="Arial"/>
                <w:bCs/>
              </w:rPr>
              <w:instrText xml:space="preserve"> FORMTEXT </w:instrText>
            </w:r>
            <w:r w:rsidRPr="009C6FD6">
              <w:rPr>
                <w:rFonts w:cs="Arial"/>
                <w:bCs/>
              </w:rPr>
            </w:r>
            <w:r w:rsidRPr="009C6FD6">
              <w:rPr>
                <w:rFonts w:cs="Arial"/>
                <w:bCs/>
              </w:rPr>
              <w:fldChar w:fldCharType="separate"/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t> </w:t>
            </w:r>
            <w:r w:rsidRPr="009C6FD6">
              <w:rPr>
                <w:rFonts w:cs="Arial"/>
                <w:bCs/>
              </w:rPr>
              <w:fldChar w:fldCharType="end"/>
            </w:r>
          </w:p>
        </w:tc>
      </w:tr>
    </w:tbl>
    <w:p w:rsidR="00D30EA1" w:rsidRDefault="00D30EA1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833EDC" w:rsidRDefault="00833EDC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C05AC8" w:rsidRPr="007F2EF3" w:rsidRDefault="007F2EF3" w:rsidP="00C05AC8">
      <w:pPr>
        <w:rPr>
          <w:rFonts w:eastAsia="Times New Roman" w:cs="Arial"/>
          <w:b/>
          <w:bCs/>
          <w:sz w:val="24"/>
          <w:szCs w:val="24"/>
          <w:lang w:eastAsia="en-AU"/>
        </w:rPr>
      </w:pPr>
      <w:bookmarkStart w:id="1" w:name="_Hlk24723645"/>
      <w:r w:rsidRPr="007F2EF3">
        <w:rPr>
          <w:rFonts w:eastAsia="Times New Roman" w:cs="Arial"/>
          <w:b/>
          <w:bCs/>
          <w:sz w:val="24"/>
          <w:szCs w:val="24"/>
          <w:lang w:eastAsia="en-AU"/>
        </w:rPr>
        <w:t xml:space="preserve">Part 4 – </w:t>
      </w:r>
      <w:r w:rsidR="00CE6701" w:rsidRPr="007F2EF3">
        <w:rPr>
          <w:rFonts w:eastAsia="Times New Roman" w:cs="Arial"/>
          <w:b/>
          <w:bCs/>
          <w:sz w:val="24"/>
          <w:szCs w:val="24"/>
          <w:lang w:eastAsia="en-AU"/>
        </w:rPr>
        <w:t>Document checklist</w:t>
      </w:r>
    </w:p>
    <w:p w:rsidR="00C05AC8" w:rsidRPr="00FF3D77" w:rsidRDefault="00C05AC8" w:rsidP="00C05AC8">
      <w:pPr>
        <w:ind w:right="-170"/>
        <w:rPr>
          <w:rFonts w:cs="Arial"/>
          <w:b/>
          <w:sz w:val="20"/>
          <w:szCs w:val="20"/>
        </w:rPr>
      </w:pPr>
      <w:r w:rsidRPr="00FF3D77">
        <w:rPr>
          <w:rFonts w:cs="Arial"/>
          <w:b/>
          <w:sz w:val="20"/>
          <w:szCs w:val="20"/>
        </w:rPr>
        <w:t>How to label your documents</w:t>
      </w:r>
    </w:p>
    <w:p w:rsidR="00833EDC" w:rsidRDefault="00C05AC8" w:rsidP="00784CD8">
      <w:pPr>
        <w:spacing w:after="180"/>
        <w:ind w:right="-170"/>
        <w:rPr>
          <w:rFonts w:cs="Arial"/>
          <w:sz w:val="20"/>
          <w:szCs w:val="20"/>
        </w:rPr>
      </w:pPr>
      <w:r w:rsidRPr="00FF3D77">
        <w:rPr>
          <w:rFonts w:cs="Arial"/>
          <w:sz w:val="20"/>
          <w:szCs w:val="20"/>
        </w:rPr>
        <w:t xml:space="preserve">Please </w:t>
      </w:r>
      <w:r>
        <w:rPr>
          <w:rFonts w:cs="Arial"/>
          <w:sz w:val="20"/>
          <w:szCs w:val="20"/>
        </w:rPr>
        <w:t>name</w:t>
      </w:r>
      <w:r w:rsidRPr="00FF3D77">
        <w:rPr>
          <w:rFonts w:cs="Arial"/>
          <w:sz w:val="20"/>
          <w:szCs w:val="20"/>
        </w:rPr>
        <w:t xml:space="preserve"> each document so that it identifies the </w:t>
      </w:r>
      <w:r w:rsidR="00A820E7">
        <w:rPr>
          <w:rFonts w:cs="Arial"/>
          <w:sz w:val="20"/>
          <w:szCs w:val="20"/>
        </w:rPr>
        <w:t>requirements</w:t>
      </w:r>
      <w:r w:rsidRPr="00FF3D77">
        <w:rPr>
          <w:rFonts w:cs="Arial"/>
          <w:sz w:val="20"/>
          <w:szCs w:val="20"/>
        </w:rPr>
        <w:t xml:space="preserve"> that the document relates to. For example, Passport bio-data page should be labelled: </w:t>
      </w:r>
      <w:r>
        <w:rPr>
          <w:rFonts w:cs="Arial"/>
          <w:sz w:val="20"/>
          <w:szCs w:val="20"/>
        </w:rPr>
        <w:t>“</w:t>
      </w:r>
      <w:r w:rsidRPr="00FF3D77">
        <w:rPr>
          <w:rFonts w:cs="Arial"/>
          <w:i/>
          <w:sz w:val="20"/>
          <w:szCs w:val="20"/>
        </w:rPr>
        <w:t>Passport</w:t>
      </w:r>
      <w:r>
        <w:rPr>
          <w:rFonts w:cs="Arial"/>
          <w:sz w:val="20"/>
          <w:szCs w:val="20"/>
        </w:rPr>
        <w:t>”.</w:t>
      </w:r>
      <w:r w:rsidRPr="00FF3D77">
        <w:rPr>
          <w:rFonts w:cs="Arial"/>
          <w:sz w:val="20"/>
          <w:szCs w:val="20"/>
        </w:rPr>
        <w:t xml:space="preserve"> etc. </w:t>
      </w:r>
    </w:p>
    <w:tbl>
      <w:tblPr>
        <w:tblW w:w="108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50"/>
        <w:gridCol w:w="6236"/>
      </w:tblGrid>
      <w:tr w:rsidR="00C05AC8" w:rsidRPr="00FF3D77" w:rsidTr="00C91173">
        <w:tc>
          <w:tcPr>
            <w:tcW w:w="4650" w:type="dxa"/>
            <w:tcBorders>
              <w:top w:val="single" w:sz="4" w:space="0" w:color="auto"/>
              <w:bottom w:val="single" w:sz="4" w:space="0" w:color="C0C0C0"/>
            </w:tcBorders>
            <w:shd w:val="clear" w:color="auto" w:fill="124461" w:themeFill="accent2" w:themeFillShade="BF"/>
            <w:vAlign w:val="center"/>
          </w:tcPr>
          <w:p w:rsidR="00C05AC8" w:rsidRPr="00FF3D77" w:rsidRDefault="007F2EF3" w:rsidP="00C91173">
            <w:pPr>
              <w:rPr>
                <w:rFonts w:cs="Arial"/>
                <w:b/>
                <w:color w:val="FFFFFF"/>
                <w:sz w:val="20"/>
                <w:szCs w:val="20"/>
              </w:rPr>
            </w:pPr>
            <w:bookmarkStart w:id="2" w:name="_Hlk25750976"/>
            <w:r>
              <w:rPr>
                <w:rFonts w:cs="Arial"/>
                <w:b/>
                <w:color w:val="FFFFFF"/>
                <w:sz w:val="20"/>
                <w:szCs w:val="20"/>
              </w:rPr>
              <w:t xml:space="preserve">4. </w:t>
            </w:r>
            <w:r w:rsidR="00A820E7">
              <w:rPr>
                <w:rFonts w:cs="Arial"/>
                <w:b/>
                <w:color w:val="FFFFFF"/>
                <w:sz w:val="20"/>
                <w:szCs w:val="20"/>
              </w:rPr>
              <w:t>R</w:t>
            </w:r>
            <w:r w:rsidR="00A820E7" w:rsidRPr="00A820E7">
              <w:rPr>
                <w:rFonts w:cs="Arial"/>
                <w:b/>
                <w:color w:val="FFFFFF"/>
                <w:sz w:val="20"/>
                <w:szCs w:val="20"/>
              </w:rPr>
              <w:t>equirements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124461" w:themeFill="accent2" w:themeFillShade="BF"/>
            <w:vAlign w:val="center"/>
          </w:tcPr>
          <w:p w:rsidR="00C05AC8" w:rsidRPr="00F45ED3" w:rsidRDefault="00C05AC8" w:rsidP="00C91173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Supporting documents provided</w:t>
            </w:r>
          </w:p>
        </w:tc>
      </w:tr>
      <w:tr w:rsidR="00C05AC8" w:rsidRPr="00FF3D77" w:rsidTr="00C91173">
        <w:trPr>
          <w:trHeight w:val="374"/>
        </w:trPr>
        <w:tc>
          <w:tcPr>
            <w:tcW w:w="46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05AC8" w:rsidRPr="00FF3D77" w:rsidRDefault="00C05AC8" w:rsidP="00C91173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bookmarkStart w:id="3" w:name="_Hlk24617162"/>
            <w:r w:rsidRPr="00FF3D77">
              <w:rPr>
                <w:rFonts w:cs="Arial"/>
                <w:b/>
                <w:color w:val="231F20"/>
                <w:sz w:val="20"/>
                <w:szCs w:val="20"/>
              </w:rPr>
              <w:t>Applicant details</w:t>
            </w:r>
          </w:p>
          <w:p w:rsidR="00C05AC8" w:rsidRPr="00FF3D77" w:rsidRDefault="00C05AC8" w:rsidP="00C91173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 w:rsidRPr="00FF3D77">
              <w:rPr>
                <w:rFonts w:cs="Arial"/>
                <w:i/>
                <w:color w:val="231F20"/>
                <w:sz w:val="18"/>
                <w:szCs w:val="20"/>
              </w:rPr>
              <w:t xml:space="preserve">Please provide at least </w:t>
            </w:r>
            <w:r w:rsidRPr="00FF3D77">
              <w:rPr>
                <w:rFonts w:cs="Arial"/>
                <w:b/>
                <w:i/>
                <w:color w:val="231F20"/>
                <w:sz w:val="18"/>
                <w:szCs w:val="20"/>
              </w:rPr>
              <w:t>one</w:t>
            </w:r>
            <w:r w:rsidRPr="00FF3D77">
              <w:rPr>
                <w:rFonts w:cs="Arial"/>
                <w:i/>
                <w:color w:val="231F20"/>
                <w:sz w:val="18"/>
                <w:szCs w:val="20"/>
              </w:rPr>
              <w:t xml:space="preserve"> of the listed documents</w:t>
            </w:r>
          </w:p>
        </w:tc>
        <w:tc>
          <w:tcPr>
            <w:tcW w:w="62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C05AC8" w:rsidRPr="00FF3D77" w:rsidRDefault="00896728" w:rsidP="00C91173">
            <w:pPr>
              <w:rPr>
                <w:rFonts w:cs="Arial"/>
                <w:i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124199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AC8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C05AC8" w:rsidRPr="00FF3D77">
              <w:rPr>
                <w:rFonts w:cs="Arial"/>
                <w:color w:val="231F20"/>
                <w:sz w:val="20"/>
                <w:szCs w:val="20"/>
              </w:rPr>
              <w:t xml:space="preserve"> Passport bio-data page</w:t>
            </w:r>
          </w:p>
        </w:tc>
      </w:tr>
      <w:tr w:rsidR="00C05AC8" w:rsidRPr="00FF3D77" w:rsidTr="00C91173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C05AC8" w:rsidRPr="00FF3D77" w:rsidRDefault="00C05AC8" w:rsidP="00C91173">
            <w:pPr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C05AC8" w:rsidRPr="00FF3D77" w:rsidRDefault="00896728" w:rsidP="00C91173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-55570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AC8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C05AC8" w:rsidRPr="00FF3D77">
              <w:rPr>
                <w:rFonts w:cs="Arial"/>
                <w:color w:val="231F20"/>
                <w:sz w:val="20"/>
                <w:szCs w:val="20"/>
              </w:rPr>
              <w:t xml:space="preserve"> Birth certificate</w:t>
            </w:r>
            <w:r w:rsidR="00784CD8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C05AC8" w:rsidRPr="00FF3D77">
              <w:rPr>
                <w:rFonts w:cs="Arial"/>
                <w:color w:val="231F20"/>
                <w:sz w:val="20"/>
                <w:szCs w:val="20"/>
              </w:rPr>
              <w:t>/</w:t>
            </w:r>
            <w:r w:rsidR="00784CD8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C05AC8" w:rsidRPr="00FF3D77">
              <w:rPr>
                <w:rFonts w:cs="Arial"/>
                <w:color w:val="231F20"/>
                <w:sz w:val="20"/>
                <w:szCs w:val="20"/>
              </w:rPr>
              <w:t xml:space="preserve">National identity card </w:t>
            </w:r>
          </w:p>
        </w:tc>
      </w:tr>
      <w:tr w:rsidR="00C05AC8" w:rsidRPr="00FF3D77" w:rsidTr="00C91173">
        <w:trPr>
          <w:trHeight w:val="374"/>
        </w:trPr>
        <w:tc>
          <w:tcPr>
            <w:tcW w:w="4650" w:type="dxa"/>
            <w:vMerge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C05AC8" w:rsidRPr="00FF3D77" w:rsidRDefault="00C05AC8" w:rsidP="00C91173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auto"/>
            </w:tcBorders>
            <w:shd w:val="clear" w:color="auto" w:fill="auto"/>
            <w:vAlign w:val="center"/>
          </w:tcPr>
          <w:p w:rsidR="00C05AC8" w:rsidRPr="00FF3D77" w:rsidRDefault="00896728" w:rsidP="00C91173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-166061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AC8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C05AC8" w:rsidRPr="00FF3D77">
              <w:rPr>
                <w:rFonts w:cs="Arial"/>
                <w:color w:val="231F20"/>
                <w:sz w:val="20"/>
                <w:szCs w:val="20"/>
              </w:rPr>
              <w:t xml:space="preserve"> Other, please specify </w:t>
            </w:r>
            <w:r w:rsidR="00C05AC8" w:rsidRPr="00FF3D77">
              <w:rPr>
                <w:rFonts w:cs="Arial"/>
                <w:color w:val="231F20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C05AC8" w:rsidRPr="00FF3D77">
              <w:rPr>
                <w:rFonts w:cs="Arial"/>
                <w:color w:val="231F20"/>
                <w:sz w:val="20"/>
                <w:szCs w:val="20"/>
              </w:rPr>
              <w:instrText xml:space="preserve"> FORMTEXT </w:instrText>
            </w:r>
            <w:r w:rsidR="00C05AC8" w:rsidRPr="00FF3D77">
              <w:rPr>
                <w:rFonts w:cs="Arial"/>
                <w:color w:val="231F20"/>
                <w:sz w:val="20"/>
                <w:szCs w:val="20"/>
              </w:rPr>
            </w:r>
            <w:r w:rsidR="00C05AC8" w:rsidRPr="00FF3D77">
              <w:rPr>
                <w:rFonts w:cs="Arial"/>
                <w:color w:val="231F20"/>
                <w:sz w:val="20"/>
                <w:szCs w:val="20"/>
              </w:rPr>
              <w:fldChar w:fldCharType="separate"/>
            </w:r>
            <w:r w:rsidR="00C05AC8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C05AC8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C05AC8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C05AC8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C05AC8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C05AC8" w:rsidRPr="00FF3D77">
              <w:rPr>
                <w:rFonts w:cs="Arial"/>
                <w:color w:val="231F20"/>
                <w:sz w:val="20"/>
                <w:szCs w:val="20"/>
              </w:rPr>
              <w:fldChar w:fldCharType="end"/>
            </w:r>
          </w:p>
        </w:tc>
      </w:tr>
      <w:tr w:rsidR="00C05AC8" w:rsidRPr="00FF3D77" w:rsidTr="00C91173">
        <w:trPr>
          <w:trHeight w:val="374"/>
        </w:trPr>
        <w:tc>
          <w:tcPr>
            <w:tcW w:w="46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05AC8" w:rsidRDefault="00C05AC8" w:rsidP="00C91173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bookmarkStart w:id="4" w:name="_Hlk24723654"/>
            <w:bookmarkEnd w:id="1"/>
            <w:bookmarkEnd w:id="3"/>
            <w:r>
              <w:rPr>
                <w:rFonts w:cs="Arial"/>
                <w:b/>
                <w:color w:val="231F20"/>
                <w:sz w:val="20"/>
                <w:szCs w:val="20"/>
              </w:rPr>
              <w:t>Employment in regional NSW</w:t>
            </w:r>
          </w:p>
          <w:p w:rsidR="008739DB" w:rsidRPr="00FF3D77" w:rsidRDefault="008739DB" w:rsidP="00C91173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>
              <w:rPr>
                <w:rFonts w:cs="Arial"/>
                <w:i/>
                <w:color w:val="231F20"/>
                <w:sz w:val="18"/>
                <w:szCs w:val="20"/>
              </w:rPr>
              <w:t xml:space="preserve">Mandatory documents marked with * </w:t>
            </w:r>
          </w:p>
        </w:tc>
        <w:tc>
          <w:tcPr>
            <w:tcW w:w="62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C05AC8" w:rsidRPr="00FF3D77" w:rsidRDefault="00896728" w:rsidP="00C91173">
            <w:pPr>
              <w:rPr>
                <w:rFonts w:cs="Arial"/>
                <w:i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144719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AC8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C05AC8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C05AC8" w:rsidRPr="00C05AC8">
              <w:rPr>
                <w:rFonts w:cs="Arial"/>
                <w:color w:val="231F20"/>
                <w:sz w:val="20"/>
                <w:szCs w:val="20"/>
              </w:rPr>
              <w:t>Letter(s) of offer and / or employment contract(s)</w:t>
            </w:r>
            <w:r w:rsidR="00E1704C">
              <w:rPr>
                <w:rFonts w:cs="Arial"/>
                <w:color w:val="231F20"/>
                <w:sz w:val="20"/>
                <w:szCs w:val="20"/>
              </w:rPr>
              <w:t>*</w:t>
            </w:r>
          </w:p>
        </w:tc>
      </w:tr>
      <w:tr w:rsidR="00C05AC8" w:rsidRPr="00FF3D77" w:rsidTr="00C91173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C05AC8" w:rsidRPr="00FF3D77" w:rsidRDefault="00C05AC8" w:rsidP="00C91173">
            <w:pPr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C05AC8" w:rsidRPr="00FF3D77" w:rsidRDefault="00896728" w:rsidP="00C91173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-166076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AC8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C05AC8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C05AC8">
              <w:rPr>
                <w:rFonts w:cs="Arial"/>
                <w:color w:val="231F20"/>
                <w:sz w:val="20"/>
                <w:szCs w:val="20"/>
              </w:rPr>
              <w:t>Payslips</w:t>
            </w:r>
            <w:r w:rsidR="00E1704C" w:rsidRPr="008739DB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  <w:r w:rsidR="00C05AC8" w:rsidRPr="008739DB">
              <w:rPr>
                <w:rFonts w:cs="Arial"/>
                <w:b/>
                <w:color w:val="231F20"/>
                <w:sz w:val="20"/>
                <w:szCs w:val="20"/>
              </w:rPr>
              <w:t xml:space="preserve"> </w:t>
            </w:r>
          </w:p>
        </w:tc>
      </w:tr>
      <w:tr w:rsidR="00C05AC8" w:rsidRPr="00FF3D77" w:rsidTr="00C91173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C05AC8" w:rsidRPr="00FF3D77" w:rsidRDefault="00C05AC8" w:rsidP="00C91173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C05AC8" w:rsidRPr="00FF3D77" w:rsidRDefault="00896728" w:rsidP="00C91173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158742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04C">
                  <w:rPr>
                    <w:rFonts w:ascii="MS Gothic" w:eastAsia="MS Gothic" w:hAnsi="MS Gothic" w:cs="Arial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C05AC8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C05AC8" w:rsidRPr="00C05AC8">
              <w:rPr>
                <w:rFonts w:cs="Arial"/>
                <w:color w:val="231F20"/>
                <w:sz w:val="20"/>
                <w:szCs w:val="20"/>
              </w:rPr>
              <w:t>Signed and dated reference letter(s) from your employer on the organisation’s letterhead</w:t>
            </w:r>
            <w:r w:rsidR="00E1704C" w:rsidRPr="008739DB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</w:p>
        </w:tc>
      </w:tr>
      <w:bookmarkEnd w:id="2"/>
      <w:bookmarkEnd w:id="4"/>
      <w:tr w:rsidR="00713AF1" w:rsidRPr="00FF3D77" w:rsidTr="00713AF1">
        <w:trPr>
          <w:trHeight w:val="374"/>
        </w:trPr>
        <w:tc>
          <w:tcPr>
            <w:tcW w:w="4650" w:type="dxa"/>
            <w:shd w:val="clear" w:color="auto" w:fill="043F5C" w:themeFill="accent1"/>
            <w:vAlign w:val="center"/>
          </w:tcPr>
          <w:p w:rsidR="00713AF1" w:rsidRPr="00907005" w:rsidRDefault="00713AF1" w:rsidP="00907005">
            <w:pPr>
              <w:rPr>
                <w:rFonts w:cs="Arial"/>
                <w:i/>
                <w:color w:val="231F20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lastRenderedPageBreak/>
              <w:t xml:space="preserve">4. Requirements </w:t>
            </w:r>
            <w:r w:rsidRPr="00907005">
              <w:rPr>
                <w:rFonts w:cs="Arial"/>
                <w:b/>
                <w:i/>
                <w:color w:val="FFFFFF"/>
                <w:sz w:val="20"/>
                <w:szCs w:val="20"/>
              </w:rPr>
              <w:t>continued</w:t>
            </w:r>
          </w:p>
        </w:tc>
        <w:tc>
          <w:tcPr>
            <w:tcW w:w="6236" w:type="dxa"/>
            <w:shd w:val="clear" w:color="auto" w:fill="043F5C" w:themeFill="accent1"/>
            <w:vAlign w:val="center"/>
          </w:tcPr>
          <w:p w:rsidR="00713AF1" w:rsidRPr="00713AF1" w:rsidRDefault="00713AF1" w:rsidP="00907005">
            <w:pPr>
              <w:rPr>
                <w:rFonts w:cs="Arial"/>
                <w:i/>
                <w:color w:val="231F20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 xml:space="preserve">Supporting documents provided </w:t>
            </w:r>
            <w:r>
              <w:rPr>
                <w:rFonts w:cs="Arial"/>
                <w:b/>
                <w:i/>
                <w:color w:val="FFFFFF"/>
                <w:sz w:val="20"/>
                <w:szCs w:val="20"/>
              </w:rPr>
              <w:t>continued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 w:val="restart"/>
            <w:shd w:val="clear" w:color="auto" w:fill="auto"/>
            <w:vAlign w:val="center"/>
          </w:tcPr>
          <w:p w:rsidR="00907005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>
              <w:rPr>
                <w:rFonts w:cs="Arial"/>
                <w:b/>
                <w:color w:val="231F20"/>
                <w:sz w:val="20"/>
                <w:szCs w:val="20"/>
              </w:rPr>
              <w:t>Employment in regional NSW</w:t>
            </w:r>
          </w:p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i/>
                <w:color w:val="231F20"/>
                <w:sz w:val="18"/>
                <w:szCs w:val="20"/>
              </w:rPr>
              <w:t>Mandatory documents marked with *</w:t>
            </w: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-182635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 w:rsidRPr="00C05AC8">
              <w:rPr>
                <w:rFonts w:cs="Arial"/>
                <w:color w:val="231F20"/>
                <w:sz w:val="20"/>
                <w:szCs w:val="20"/>
              </w:rPr>
              <w:t>Notice of assessment received from the Australian Taxation Office</w:t>
            </w:r>
          </w:p>
        </w:tc>
      </w:tr>
      <w:tr w:rsidR="00907005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89655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>
              <w:rPr>
                <w:rFonts w:cs="Arial"/>
                <w:color w:val="231F20"/>
                <w:sz w:val="20"/>
                <w:szCs w:val="20"/>
              </w:rPr>
              <w:t xml:space="preserve"> Employer’s Australian Business Number (ABN)</w:t>
            </w:r>
            <w:r w:rsidR="005B66EF">
              <w:rPr>
                <w:rFonts w:cs="Arial"/>
                <w:color w:val="231F20"/>
                <w:sz w:val="20"/>
                <w:szCs w:val="20"/>
              </w:rPr>
              <w:t>*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111247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Other, please specify </w:t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instrText xml:space="preserve"> FORMTEXT </w:instrText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fldChar w:fldCharType="separate"/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fldChar w:fldCharType="end"/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7005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>
              <w:rPr>
                <w:rFonts w:cs="Arial"/>
                <w:b/>
                <w:color w:val="231F20"/>
                <w:sz w:val="20"/>
                <w:szCs w:val="20"/>
              </w:rPr>
              <w:t>Residency in regional NSW</w:t>
            </w:r>
          </w:p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>
              <w:rPr>
                <w:rFonts w:cs="Arial"/>
                <w:i/>
                <w:color w:val="231F20"/>
                <w:sz w:val="18"/>
                <w:szCs w:val="20"/>
              </w:rPr>
              <w:t>Mandatory documents marked with *</w:t>
            </w:r>
          </w:p>
        </w:tc>
        <w:tc>
          <w:tcPr>
            <w:tcW w:w="62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68548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 xml:space="preserve">Bank statements (transaction </w:t>
            </w:r>
            <w:proofErr w:type="gramStart"/>
            <w:r w:rsidR="00907005">
              <w:rPr>
                <w:rFonts w:cs="Arial"/>
                <w:color w:val="231F20"/>
                <w:sz w:val="20"/>
                <w:szCs w:val="20"/>
              </w:rPr>
              <w:t>accounts)</w:t>
            </w:r>
            <w:r w:rsidR="00907005" w:rsidRPr="008739DB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  <w:proofErr w:type="gramEnd"/>
          </w:p>
        </w:tc>
      </w:tr>
      <w:tr w:rsidR="00907005" w:rsidRPr="008739DB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Pr="008739DB" w:rsidRDefault="00896728" w:rsidP="00907005">
            <w:pPr>
              <w:rPr>
                <w:rFonts w:cs="Arial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181852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Bank statements showing salary received</w:t>
            </w:r>
            <w:r w:rsidR="00907005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212287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Rental agreement / lease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813450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Utility bills e.g. gas, water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-112870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Other bills, e.g. phone, internet</w:t>
            </w:r>
            <w:r w:rsidR="00907005" w:rsidRPr="008739DB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77637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Current visa</w:t>
            </w:r>
            <w:r w:rsidR="00907005" w:rsidRPr="008739DB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3925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Driver’s licence</w:t>
            </w:r>
          </w:p>
        </w:tc>
      </w:tr>
      <w:tr w:rsidR="00907005" w:rsidTr="00907005">
        <w:trPr>
          <w:trHeight w:val="374"/>
        </w:trPr>
        <w:tc>
          <w:tcPr>
            <w:tcW w:w="4650" w:type="dxa"/>
            <w:vMerge/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98596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>
              <w:rPr>
                <w:rFonts w:cs="Arial"/>
                <w:color w:val="231F20"/>
                <w:sz w:val="20"/>
                <w:szCs w:val="20"/>
              </w:rPr>
              <w:t xml:space="preserve"> Proof of age card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52451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Other, please specify </w:t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instrText xml:space="preserve"> FORMTEXT </w:instrText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fldChar w:fldCharType="separate"/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noProof/>
                <w:color w:val="231F20"/>
                <w:sz w:val="20"/>
                <w:szCs w:val="20"/>
              </w:rPr>
              <w:t> </w:t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fldChar w:fldCharType="end"/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7005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>
              <w:rPr>
                <w:rFonts w:cs="Arial"/>
                <w:b/>
                <w:color w:val="231F20"/>
                <w:sz w:val="20"/>
                <w:szCs w:val="20"/>
              </w:rPr>
              <w:t>Department of Home Affairs’ points test</w:t>
            </w:r>
          </w:p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>
              <w:rPr>
                <w:rFonts w:cs="Arial"/>
                <w:i/>
                <w:color w:val="231F20"/>
                <w:sz w:val="18"/>
                <w:szCs w:val="20"/>
              </w:rPr>
              <w:t>Mandatory documents marked with *</w:t>
            </w:r>
          </w:p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i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76226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Valid Skills Assessment</w:t>
            </w:r>
            <w:r w:rsidR="00907005" w:rsidRPr="008739DB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tcBorders>
              <w:top w:val="single" w:sz="4" w:space="0" w:color="C0C0C0"/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907005" w:rsidP="00907005">
            <w:pPr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07005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-8261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Valid English language test result*</w:t>
            </w:r>
          </w:p>
          <w:p w:rsidR="00907005" w:rsidRPr="007E3753" w:rsidRDefault="00907005" w:rsidP="00907005">
            <w:pPr>
              <w:rPr>
                <w:rFonts w:cs="Arial"/>
                <w:i/>
                <w:sz w:val="20"/>
                <w:szCs w:val="20"/>
              </w:rPr>
            </w:pPr>
            <w:r w:rsidRPr="007E3753">
              <w:rPr>
                <w:rFonts w:cs="Arial"/>
                <w:i/>
                <w:color w:val="231F20"/>
                <w:sz w:val="20"/>
                <w:szCs w:val="20"/>
              </w:rPr>
              <w:t>unless holder of eligible passport</w:t>
            </w:r>
          </w:p>
        </w:tc>
      </w:tr>
      <w:tr w:rsidR="00907005" w:rsidRPr="00FF3D77" w:rsidTr="00907005">
        <w:trPr>
          <w:trHeight w:val="374"/>
        </w:trPr>
        <w:tc>
          <w:tcPr>
            <w:tcW w:w="4650" w:type="dxa"/>
            <w:vMerge/>
            <w:tcBorders>
              <w:top w:val="single" w:sz="4" w:space="0" w:color="C0C0C0"/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4" w:space="0" w:color="C0C0C0"/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-145385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Evidence of being eligible for at least 65 points</w:t>
            </w:r>
            <w:r w:rsidR="00907005" w:rsidRPr="008739DB">
              <w:rPr>
                <w:rFonts w:cs="Arial"/>
                <w:b/>
                <w:color w:val="231F20"/>
                <w:sz w:val="20"/>
                <w:szCs w:val="20"/>
              </w:rPr>
              <w:t>*</w:t>
            </w:r>
            <w:r w:rsidR="00907005">
              <w:rPr>
                <w:rFonts w:cs="Arial"/>
                <w:b/>
                <w:color w:val="231F20"/>
                <w:sz w:val="20"/>
                <w:szCs w:val="20"/>
              </w:rPr>
              <w:br/>
            </w:r>
            <w:r w:rsidR="00907005" w:rsidRPr="007E3753">
              <w:rPr>
                <w:rFonts w:cs="Arial"/>
                <w:i/>
                <w:sz w:val="20"/>
                <w:szCs w:val="20"/>
              </w:rPr>
              <w:t xml:space="preserve">see part </w:t>
            </w:r>
            <w:r w:rsidR="007E3753" w:rsidRPr="007E3753">
              <w:rPr>
                <w:rFonts w:cs="Arial"/>
                <w:i/>
                <w:sz w:val="20"/>
                <w:szCs w:val="20"/>
              </w:rPr>
              <w:t>six</w:t>
            </w:r>
            <w:r w:rsidR="00907005" w:rsidRPr="007E3753">
              <w:rPr>
                <w:rFonts w:cs="Arial"/>
                <w:i/>
                <w:sz w:val="20"/>
                <w:szCs w:val="20"/>
              </w:rPr>
              <w:t xml:space="preserve"> – points test self-assessment</w:t>
            </w:r>
          </w:p>
        </w:tc>
      </w:tr>
      <w:tr w:rsidR="00907005" w:rsidRPr="00FF3D77" w:rsidTr="00907005">
        <w:trPr>
          <w:trHeight w:val="567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907005" w:rsidP="00907005">
            <w:pPr>
              <w:rPr>
                <w:rFonts w:cs="Arial"/>
                <w:b/>
                <w:color w:val="231F20"/>
                <w:sz w:val="20"/>
                <w:szCs w:val="20"/>
              </w:rPr>
            </w:pPr>
            <w:r w:rsidRPr="00FF3D77">
              <w:rPr>
                <w:rFonts w:cs="Arial"/>
                <w:b/>
                <w:color w:val="231F20"/>
                <w:sz w:val="20"/>
                <w:szCs w:val="20"/>
              </w:rPr>
              <w:t>Payment of application fee</w:t>
            </w:r>
          </w:p>
          <w:p w:rsidR="00907005" w:rsidRPr="00FF3D77" w:rsidRDefault="00907005" w:rsidP="00907005">
            <w:pPr>
              <w:rPr>
                <w:rFonts w:cs="Arial"/>
                <w:color w:val="231F20"/>
                <w:sz w:val="20"/>
                <w:szCs w:val="20"/>
              </w:rPr>
            </w:pPr>
            <w:r w:rsidRPr="00FF3D77">
              <w:rPr>
                <w:rFonts w:cs="Arial"/>
                <w:color w:val="231F20"/>
                <w:sz w:val="20"/>
                <w:szCs w:val="20"/>
              </w:rPr>
              <w:t>A$</w:t>
            </w:r>
            <w:r>
              <w:rPr>
                <w:rFonts w:cs="Arial"/>
                <w:color w:val="231F20"/>
                <w:sz w:val="20"/>
                <w:szCs w:val="20"/>
              </w:rPr>
              <w:t>300</w:t>
            </w:r>
            <w:r w:rsidRPr="00FF3D77">
              <w:rPr>
                <w:rFonts w:cs="Arial"/>
                <w:color w:val="231F20"/>
                <w:sz w:val="20"/>
                <w:szCs w:val="20"/>
              </w:rPr>
              <w:t xml:space="preserve"> if applicant is outside Australia</w:t>
            </w:r>
          </w:p>
          <w:p w:rsidR="00907005" w:rsidRDefault="00907005" w:rsidP="00907005">
            <w:pPr>
              <w:rPr>
                <w:rFonts w:cs="Arial"/>
                <w:color w:val="231F20"/>
                <w:sz w:val="20"/>
                <w:szCs w:val="20"/>
              </w:rPr>
            </w:pPr>
            <w:r w:rsidRPr="00FF3D77">
              <w:rPr>
                <w:rFonts w:cs="Arial"/>
                <w:color w:val="231F20"/>
                <w:sz w:val="20"/>
                <w:szCs w:val="20"/>
              </w:rPr>
              <w:t>A$</w:t>
            </w:r>
            <w:r>
              <w:rPr>
                <w:rFonts w:cs="Arial"/>
                <w:color w:val="231F20"/>
                <w:sz w:val="20"/>
                <w:szCs w:val="20"/>
              </w:rPr>
              <w:t>330</w:t>
            </w:r>
            <w:r w:rsidRPr="00FF3D77">
              <w:rPr>
                <w:rFonts w:cs="Arial"/>
                <w:color w:val="231F20"/>
                <w:sz w:val="20"/>
                <w:szCs w:val="20"/>
              </w:rPr>
              <w:t xml:space="preserve"> if applicant is in Australia</w:t>
            </w:r>
          </w:p>
          <w:p w:rsidR="00907005" w:rsidRPr="000C00EF" w:rsidRDefault="00907005" w:rsidP="00907005">
            <w:pPr>
              <w:tabs>
                <w:tab w:val="left" w:pos="1080"/>
                <w:tab w:val="left" w:pos="7740"/>
              </w:tabs>
              <w:rPr>
                <w:rFonts w:cs="Arial"/>
                <w:b/>
                <w:color w:val="231F20"/>
                <w:sz w:val="20"/>
                <w:szCs w:val="20"/>
              </w:rPr>
            </w:pPr>
            <w:r>
              <w:rPr>
                <w:rFonts w:cs="Arial"/>
                <w:i/>
                <w:color w:val="231F20"/>
                <w:sz w:val="18"/>
                <w:szCs w:val="20"/>
              </w:rPr>
              <w:t>Mandatory documents marked with *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7005" w:rsidRPr="00FF3D77" w:rsidRDefault="00896728" w:rsidP="00907005">
            <w:pPr>
              <w:rPr>
                <w:rFonts w:cs="Arial"/>
                <w:color w:val="231F20"/>
                <w:sz w:val="20"/>
                <w:szCs w:val="20"/>
              </w:rPr>
            </w:pPr>
            <w:sdt>
              <w:sdtPr>
                <w:rPr>
                  <w:rFonts w:cs="Arial"/>
                  <w:color w:val="231F20"/>
                  <w:sz w:val="20"/>
                  <w:szCs w:val="20"/>
                </w:rPr>
                <w:id w:val="15340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005" w:rsidRPr="00FF3D77">
                  <w:rPr>
                    <w:rFonts w:ascii="MS Gothic" w:eastAsia="MS Gothic" w:hAnsi="MS Gothic" w:cs="MS Gothic" w:hint="eastAsia"/>
                    <w:color w:val="231F20"/>
                    <w:sz w:val="20"/>
                    <w:szCs w:val="20"/>
                  </w:rPr>
                  <w:t>☐</w:t>
                </w:r>
              </w:sdtContent>
            </w:sdt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Online payment receipt</w:t>
            </w:r>
            <w:r w:rsidR="00907005">
              <w:rPr>
                <w:rFonts w:cs="Arial"/>
                <w:color w:val="231F20"/>
                <w:sz w:val="20"/>
                <w:szCs w:val="20"/>
              </w:rPr>
              <w:t>*</w:t>
            </w:r>
            <w:r w:rsidR="00907005" w:rsidRPr="00FF3D77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</w:p>
        </w:tc>
      </w:tr>
    </w:tbl>
    <w:p w:rsidR="00907005" w:rsidRDefault="00907005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E1704C" w:rsidRDefault="00E1704C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F83383" w:rsidRDefault="00F83383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F83383" w:rsidRDefault="00F83383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F83383" w:rsidRDefault="00F83383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F83383" w:rsidRDefault="00F83383" w:rsidP="0043390F">
      <w:pPr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BE75C2" w:rsidRPr="00F83383" w:rsidRDefault="009C6FD6" w:rsidP="0043390F">
      <w:pPr>
        <w:rPr>
          <w:rFonts w:eastAsia="Times New Roman" w:cs="Arial"/>
          <w:b/>
          <w:bCs/>
          <w:sz w:val="26"/>
          <w:szCs w:val="26"/>
          <w:lang w:eastAsia="en-AU"/>
        </w:rPr>
      </w:pPr>
      <w:r w:rsidRPr="00F83383">
        <w:rPr>
          <w:rFonts w:eastAsia="Times New Roman" w:cs="Arial"/>
          <w:b/>
          <w:bCs/>
          <w:sz w:val="26"/>
          <w:szCs w:val="26"/>
          <w:lang w:eastAsia="en-AU"/>
        </w:rPr>
        <w:lastRenderedPageBreak/>
        <w:t xml:space="preserve">Part </w:t>
      </w:r>
      <w:r w:rsidR="007F2EF3">
        <w:rPr>
          <w:rFonts w:eastAsia="Times New Roman" w:cs="Arial"/>
          <w:b/>
          <w:bCs/>
          <w:sz w:val="26"/>
          <w:szCs w:val="26"/>
          <w:lang w:eastAsia="en-AU"/>
        </w:rPr>
        <w:t>5</w:t>
      </w:r>
      <w:r w:rsidRPr="00F83383">
        <w:rPr>
          <w:rFonts w:eastAsia="Times New Roman" w:cs="Arial"/>
          <w:b/>
          <w:bCs/>
          <w:sz w:val="26"/>
          <w:szCs w:val="26"/>
          <w:lang w:eastAsia="en-AU"/>
        </w:rPr>
        <w:t xml:space="preserve"> – </w:t>
      </w:r>
      <w:r w:rsidR="00BE75C2" w:rsidRPr="00F83383">
        <w:rPr>
          <w:rFonts w:eastAsia="Times New Roman" w:cs="Arial"/>
          <w:b/>
          <w:bCs/>
          <w:sz w:val="26"/>
          <w:szCs w:val="26"/>
          <w:lang w:eastAsia="en-AU"/>
        </w:rPr>
        <w:t xml:space="preserve">Applicant’s </w:t>
      </w:r>
      <w:r w:rsidR="002A6069" w:rsidRPr="00F83383">
        <w:rPr>
          <w:rFonts w:eastAsia="Times New Roman" w:cs="Arial"/>
          <w:b/>
          <w:bCs/>
          <w:sz w:val="26"/>
          <w:szCs w:val="26"/>
          <w:lang w:eastAsia="en-AU"/>
        </w:rPr>
        <w:t>skills</w:t>
      </w: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BFBFBF" w:themeColor="background1" w:themeShade="BF"/>
          <w:right w:val="single" w:sz="4" w:space="0" w:color="auto"/>
          <w:insideH w:val="single" w:sz="4" w:space="0" w:color="BFBFBF" w:themeColor="background1" w:themeShade="B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2082"/>
        <w:gridCol w:w="973"/>
        <w:gridCol w:w="1110"/>
        <w:gridCol w:w="1527"/>
        <w:gridCol w:w="556"/>
        <w:gridCol w:w="2222"/>
      </w:tblGrid>
      <w:tr w:rsidR="009C6FD6" w:rsidRPr="009C6FD6" w:rsidTr="0099409B">
        <w:trPr>
          <w:trHeight w:val="37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4461" w:themeFill="accent2" w:themeFillShade="BF"/>
            <w:vAlign w:val="center"/>
          </w:tcPr>
          <w:p w:rsidR="009C6FD6" w:rsidRPr="009C6FD6" w:rsidRDefault="007F2EF3" w:rsidP="000D24CA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sz w:val="20"/>
                <w:szCs w:val="20"/>
                <w:lang w:eastAsia="en-AU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5</w:t>
            </w:r>
            <w:r w:rsidR="009C6FD6" w:rsidRPr="000D24CA">
              <w:rPr>
                <w:rFonts w:cs="Arial"/>
                <w:b/>
                <w:color w:val="FFFFFF"/>
                <w:sz w:val="20"/>
                <w:szCs w:val="20"/>
              </w:rPr>
              <w:t xml:space="preserve">.1 </w:t>
            </w:r>
            <w:r w:rsidR="00405E39" w:rsidRPr="000D24CA">
              <w:rPr>
                <w:rFonts w:cs="Arial"/>
                <w:b/>
                <w:color w:val="FFFFFF"/>
                <w:sz w:val="20"/>
                <w:szCs w:val="20"/>
              </w:rPr>
              <w:t xml:space="preserve">English language </w:t>
            </w:r>
            <w:r w:rsidR="00BE75C2" w:rsidRPr="000D24CA">
              <w:rPr>
                <w:rFonts w:cs="Arial"/>
                <w:b/>
                <w:color w:val="FFFFFF"/>
                <w:sz w:val="20"/>
                <w:szCs w:val="20"/>
              </w:rPr>
              <w:t>ability</w:t>
            </w:r>
          </w:p>
        </w:tc>
      </w:tr>
      <w:tr w:rsidR="00824160" w:rsidRPr="009C6FD6" w:rsidTr="0099409B">
        <w:trPr>
          <w:trHeight w:val="352"/>
        </w:trPr>
        <w:tc>
          <w:tcPr>
            <w:tcW w:w="2468" w:type="pct"/>
            <w:gridSpan w:val="3"/>
            <w:tcBorders>
              <w:top w:val="single" w:sz="4" w:space="0" w:color="auto"/>
              <w:left w:val="single" w:sz="2" w:space="0" w:color="auto"/>
            </w:tcBorders>
            <w:shd w:val="clear" w:color="auto" w:fill="auto"/>
            <w:vAlign w:val="center"/>
          </w:tcPr>
          <w:p w:rsidR="00824160" w:rsidRPr="00405E39" w:rsidRDefault="00824160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405E39">
              <w:rPr>
                <w:rFonts w:eastAsia="Times New Roman" w:cs="Arial"/>
                <w:sz w:val="20"/>
                <w:szCs w:val="20"/>
                <w:lang w:eastAsia="en-AU"/>
              </w:rPr>
              <w:t xml:space="preserve">English language </w:t>
            </w:r>
            <w:r w:rsidR="00BE75C2">
              <w:rPr>
                <w:rFonts w:eastAsia="Times New Roman" w:cs="Arial"/>
                <w:sz w:val="20"/>
                <w:szCs w:val="20"/>
                <w:lang w:eastAsia="en-AU"/>
              </w:rPr>
              <w:t>ability</w:t>
            </w:r>
          </w:p>
        </w:tc>
        <w:tc>
          <w:tcPr>
            <w:tcW w:w="2532" w:type="pct"/>
            <w:gridSpan w:val="4"/>
            <w:tcBorders>
              <w:top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sdt>
            <w:sdtPr>
              <w:rPr>
                <w:i/>
                <w:sz w:val="20"/>
                <w:szCs w:val="20"/>
              </w:rPr>
              <w:id w:val="-2132390693"/>
              <w:dropDownList>
                <w:listItem w:displayText="Select from this drop down list:" w:value="Select from this drop down list:"/>
                <w:listItem w:displayText="Eligible passport (U.S., U.K., N.Z., Canada, Ireland)" w:value="Eligible passport (U.S., U.K., N.Z., Canada, Ireland)"/>
                <w:listItem w:displayText="Competent" w:value="Competent"/>
                <w:listItem w:displayText="Proficient" w:value="Proficient"/>
                <w:listItem w:displayText="Superior" w:value="Superior"/>
              </w:dropDownList>
            </w:sdtPr>
            <w:sdtEndPr/>
            <w:sdtContent>
              <w:p w:rsidR="00824160" w:rsidRPr="00580BEF" w:rsidRDefault="00776ABD" w:rsidP="0043390F">
                <w:pPr>
                  <w:autoSpaceDE w:val="0"/>
                  <w:autoSpaceDN w:val="0"/>
                  <w:adjustRightInd w:val="0"/>
                  <w:spacing w:before="0" w:after="0" w:line="240" w:lineRule="auto"/>
                  <w:ind w:left="-284" w:firstLine="284"/>
                  <w:rPr>
                    <w:rFonts w:ascii="Times New Roman" w:eastAsia="Times New Roman" w:hAnsi="Times New Roman" w:cs="Arial"/>
                    <w:sz w:val="24"/>
                    <w:szCs w:val="20"/>
                    <w:lang w:eastAsia="en-AU"/>
                  </w:rPr>
                </w:pPr>
                <w:r>
                  <w:rPr>
                    <w:i/>
                    <w:sz w:val="20"/>
                    <w:szCs w:val="20"/>
                  </w:rPr>
                  <w:t>Select from this drop down list:</w:t>
                </w:r>
              </w:p>
            </w:sdtContent>
          </w:sdt>
        </w:tc>
      </w:tr>
      <w:tr w:rsidR="00824160" w:rsidRPr="009C6FD6" w:rsidTr="0099409B">
        <w:trPr>
          <w:trHeight w:val="352"/>
        </w:trPr>
        <w:tc>
          <w:tcPr>
            <w:tcW w:w="1039" w:type="pct"/>
            <w:tcBorders>
              <w:top w:val="single" w:sz="2" w:space="0" w:color="auto"/>
              <w:left w:val="single" w:sz="2" w:space="0" w:color="auto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:rsidR="00824160" w:rsidRDefault="00824160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English language test</w:t>
            </w:r>
          </w:p>
        </w:tc>
        <w:tc>
          <w:tcPr>
            <w:tcW w:w="1429" w:type="pct"/>
            <w:gridSpan w:val="2"/>
            <w:tcBorders>
              <w:left w:val="single" w:sz="2" w:space="0" w:color="A6A6A6" w:themeColor="background1" w:themeShade="A6"/>
            </w:tcBorders>
            <w:shd w:val="clear" w:color="auto" w:fill="auto"/>
            <w:vAlign w:val="center"/>
          </w:tcPr>
          <w:p w:rsidR="00824160" w:rsidRDefault="00824160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233" w:type="pct"/>
            <w:gridSpan w:val="2"/>
            <w:tcBorders>
              <w:top w:val="single" w:sz="4" w:space="0" w:color="BFBFBF" w:themeColor="background1" w:themeShade="BF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:rsidR="00824160" w:rsidRPr="00580BEF" w:rsidRDefault="00824160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English language test date</w:t>
            </w:r>
          </w:p>
        </w:tc>
        <w:tc>
          <w:tcPr>
            <w:tcW w:w="1299" w:type="pct"/>
            <w:gridSpan w:val="2"/>
            <w:tcBorders>
              <w:left w:val="single" w:sz="2" w:space="0" w:color="A6A6A6" w:themeColor="background1" w:themeShade="A6"/>
              <w:right w:val="single" w:sz="2" w:space="0" w:color="auto"/>
            </w:tcBorders>
            <w:shd w:val="clear" w:color="auto" w:fill="auto"/>
            <w:vAlign w:val="center"/>
          </w:tcPr>
          <w:p w:rsidR="00824160" w:rsidRPr="00580BEF" w:rsidRDefault="00824160" w:rsidP="0043390F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917CA9" w:rsidRPr="009C6FD6" w:rsidTr="0099409B">
        <w:trPr>
          <w:trHeight w:val="352"/>
        </w:trPr>
        <w:tc>
          <w:tcPr>
            <w:tcW w:w="1039" w:type="pct"/>
            <w:tcBorders>
              <w:top w:val="single" w:sz="2" w:space="0" w:color="A6A6A6" w:themeColor="background1" w:themeShade="A6"/>
              <w:left w:val="single" w:sz="2" w:space="0" w:color="auto"/>
              <w:bottom w:val="single" w:sz="2" w:space="0" w:color="auto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:rsidR="00824160" w:rsidRPr="009C6FD6" w:rsidRDefault="00824160" w:rsidP="00824160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Scores</w:t>
            </w:r>
          </w:p>
        </w:tc>
        <w:tc>
          <w:tcPr>
            <w:tcW w:w="974" w:type="pct"/>
            <w:tcBorders>
              <w:top w:val="nil"/>
              <w:left w:val="single" w:sz="2" w:space="0" w:color="A6A6A6" w:themeColor="background1" w:themeShade="A6"/>
              <w:bottom w:val="single" w:sz="2" w:space="0" w:color="auto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:rsidR="00824160" w:rsidRPr="009C6FD6" w:rsidRDefault="00824160" w:rsidP="00824160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 xml:space="preserve">Listening 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instrText xml:space="preserve"> FORMTEXT </w:instrTex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fldChar w:fldCharType="separate"/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974" w:type="pct"/>
            <w:gridSpan w:val="2"/>
            <w:tcBorders>
              <w:top w:val="single" w:sz="4" w:space="0" w:color="BFBFBF" w:themeColor="background1" w:themeShade="BF"/>
              <w:left w:val="single" w:sz="2" w:space="0" w:color="A6A6A6" w:themeColor="background1" w:themeShade="A6"/>
              <w:bottom w:val="single" w:sz="2" w:space="0" w:color="auto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:rsidR="00824160" w:rsidRPr="009C6FD6" w:rsidRDefault="00824160" w:rsidP="00824160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 xml:space="preserve">Reading 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instrText xml:space="preserve"> FORMTEXT </w:instrTex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fldChar w:fldCharType="separate"/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t> </w:t>
            </w:r>
            <w:r w:rsidRPr="00580BEF">
              <w:rPr>
                <w:rFonts w:eastAsia="Times New Roman" w:cs="Arial"/>
                <w:bCs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974" w:type="pct"/>
            <w:gridSpan w:val="2"/>
            <w:tcBorders>
              <w:top w:val="single" w:sz="4" w:space="0" w:color="BFBFBF" w:themeColor="background1" w:themeShade="BF"/>
              <w:left w:val="single" w:sz="2" w:space="0" w:color="A6A6A6" w:themeColor="background1" w:themeShade="A6"/>
              <w:bottom w:val="single" w:sz="2" w:space="0" w:color="auto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:rsidR="00824160" w:rsidRPr="009C6FD6" w:rsidRDefault="00824160" w:rsidP="00824160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Writing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39" w:type="pct"/>
            <w:tcBorders>
              <w:left w:val="single" w:sz="2" w:space="0" w:color="A6A6A6" w:themeColor="background1" w:themeShade="A6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24160" w:rsidRPr="009C6FD6" w:rsidRDefault="00824160" w:rsidP="00824160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Speaking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</w:tbl>
    <w:p w:rsidR="00D30EA1" w:rsidRDefault="00D30EA1" w:rsidP="0043390F">
      <w:pPr>
        <w:rPr>
          <w:sz w:val="20"/>
          <w:szCs w:val="20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BFBFBF" w:themeColor="background1" w:themeShade="BF"/>
          <w:right w:val="single" w:sz="4" w:space="0" w:color="auto"/>
          <w:insideH w:val="single" w:sz="4" w:space="0" w:color="BFBFBF" w:themeColor="background1" w:themeShade="B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1651"/>
        <w:gridCol w:w="2639"/>
        <w:gridCol w:w="1238"/>
        <w:gridCol w:w="1469"/>
        <w:gridCol w:w="2707"/>
      </w:tblGrid>
      <w:tr w:rsidR="00405E39" w:rsidRPr="009C6FD6" w:rsidTr="0099409B">
        <w:trPr>
          <w:trHeight w:val="375"/>
        </w:trPr>
        <w:tc>
          <w:tcPr>
            <w:tcW w:w="5000" w:type="pct"/>
            <w:gridSpan w:val="6"/>
            <w:shd w:val="clear" w:color="auto" w:fill="124461" w:themeFill="accent2" w:themeFillShade="BF"/>
            <w:vAlign w:val="center"/>
          </w:tcPr>
          <w:p w:rsidR="00405E39" w:rsidRPr="009C6FD6" w:rsidRDefault="007F2EF3" w:rsidP="000D24CA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sz w:val="20"/>
                <w:szCs w:val="20"/>
                <w:lang w:eastAsia="en-AU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5</w:t>
            </w:r>
            <w:r w:rsidR="00405E39" w:rsidRPr="000D24CA">
              <w:rPr>
                <w:rFonts w:cs="Arial"/>
                <w:b/>
                <w:color w:val="FFFFFF"/>
                <w:sz w:val="20"/>
                <w:szCs w:val="20"/>
              </w:rPr>
              <w:t>.2 Education</w:t>
            </w:r>
          </w:p>
        </w:tc>
      </w:tr>
      <w:tr w:rsidR="001D7E66" w:rsidRPr="009C6FD6" w:rsidTr="007F2EF3">
        <w:trPr>
          <w:trHeight w:val="554"/>
        </w:trPr>
        <w:tc>
          <w:tcPr>
            <w:tcW w:w="1234" w:type="pct"/>
            <w:gridSpan w:val="2"/>
            <w:shd w:val="clear" w:color="auto" w:fill="auto"/>
            <w:vAlign w:val="center"/>
          </w:tcPr>
          <w:p w:rsidR="007F2EF3" w:rsidRDefault="001D7E66" w:rsidP="001D7E6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Highest e</w:t>
            </w:r>
            <w:r w:rsidRPr="00405E39">
              <w:rPr>
                <w:rFonts w:eastAsia="Times New Roman" w:cs="Arial"/>
                <w:sz w:val="20"/>
                <w:szCs w:val="20"/>
                <w:lang w:eastAsia="en-AU"/>
              </w:rPr>
              <w:t>ducation</w:t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>al</w:t>
            </w:r>
            <w:r w:rsidRPr="00405E39">
              <w:rPr>
                <w:rFonts w:eastAsia="Times New Roman" w:cs="Arial"/>
                <w:sz w:val="20"/>
                <w:szCs w:val="20"/>
                <w:lang w:eastAsia="en-AU"/>
              </w:rPr>
              <w:t xml:space="preserve"> </w:t>
            </w:r>
          </w:p>
          <w:p w:rsidR="001D7E66" w:rsidRPr="009C6FD6" w:rsidRDefault="001D7E66" w:rsidP="001D7E6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405E39">
              <w:rPr>
                <w:rFonts w:eastAsia="Times New Roman" w:cs="Arial"/>
                <w:sz w:val="20"/>
                <w:szCs w:val="20"/>
                <w:lang w:eastAsia="en-AU"/>
              </w:rPr>
              <w:t>qualification completed</w:t>
            </w:r>
          </w:p>
        </w:tc>
        <w:tc>
          <w:tcPr>
            <w:tcW w:w="3766" w:type="pct"/>
            <w:gridSpan w:val="4"/>
            <w:shd w:val="clear" w:color="auto" w:fill="auto"/>
            <w:vAlign w:val="center"/>
          </w:tcPr>
          <w:sdt>
            <w:sdtPr>
              <w:rPr>
                <w:rFonts w:eastAsia="Times New Roman" w:cs="Arial"/>
                <w:i/>
                <w:sz w:val="20"/>
                <w:szCs w:val="20"/>
                <w:lang w:eastAsia="en-AU"/>
              </w:rPr>
              <w:id w:val="-1379771668"/>
              <w:dropDownList>
                <w:listItem w:displayText="Select from this drop down list:" w:value="Select from this drop down list:"/>
                <w:listItem w:displayText="Qualification or award recognised by the relevant assessing authority (10 points)" w:value="qualification or award recognised by the relevant assessing authority for your nominated skilled occupation as being suitable for that occupation"/>
                <w:listItem w:displayText="Diploma or trade qualification from an Australian educational institution (10 points)" w:value="Diploma or trade qualification from an Australian educational institution (10 points)"/>
                <w:listItem w:displayText="Bachelor degree (15 points)" w:value="Bachelor degree (15 points)"/>
                <w:listItem w:displayText="Masters (15 points)" w:value="Masters (15 points)"/>
                <w:listItem w:displayText="PhD (20 points)" w:value="PhD (20 points)"/>
              </w:dropDownList>
            </w:sdtPr>
            <w:sdtEndPr/>
            <w:sdtContent>
              <w:p w:rsidR="001D7E66" w:rsidRPr="001D7E66" w:rsidRDefault="007F2EF3" w:rsidP="001D7E66">
                <w:pPr>
                  <w:autoSpaceDE w:val="0"/>
                  <w:autoSpaceDN w:val="0"/>
                  <w:adjustRightInd w:val="0"/>
                  <w:spacing w:before="0" w:after="0" w:line="240" w:lineRule="auto"/>
                  <w:ind w:left="-284" w:firstLine="284"/>
                  <w:rPr>
                    <w:rFonts w:eastAsia="Times New Roman" w:cs="Arial"/>
                    <w:i/>
                    <w:sz w:val="20"/>
                    <w:szCs w:val="20"/>
                    <w:lang w:eastAsia="en-AU"/>
                  </w:rPr>
                </w:pPr>
                <w:r>
                  <w:rPr>
                    <w:rFonts w:eastAsia="Times New Roman" w:cs="Arial"/>
                    <w:i/>
                    <w:sz w:val="20"/>
                    <w:szCs w:val="20"/>
                    <w:lang w:eastAsia="en-AU"/>
                  </w:rPr>
                  <w:t>Select from this drop down list:</w:t>
                </w:r>
              </w:p>
            </w:sdtContent>
          </w:sdt>
        </w:tc>
      </w:tr>
      <w:tr w:rsidR="00CB2C5A" w:rsidRPr="009C6FD6" w:rsidTr="007F2EF3">
        <w:trPr>
          <w:trHeight w:val="352"/>
        </w:trPr>
        <w:tc>
          <w:tcPr>
            <w:tcW w:w="462" w:type="pct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CB2C5A" w:rsidRPr="009C6FD6" w:rsidRDefault="00CB2C5A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Course </w:t>
            </w:r>
          </w:p>
        </w:tc>
        <w:tc>
          <w:tcPr>
            <w:tcW w:w="2006" w:type="pct"/>
            <w:gridSpan w:val="2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CB2C5A" w:rsidRPr="009C6FD6" w:rsidRDefault="00CB2C5A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579" w:type="pct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CB2C5A" w:rsidRPr="009C6FD6" w:rsidRDefault="00CB2C5A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Institution </w:t>
            </w:r>
          </w:p>
        </w:tc>
        <w:tc>
          <w:tcPr>
            <w:tcW w:w="1953" w:type="pct"/>
            <w:gridSpan w:val="2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CB2C5A" w:rsidRPr="009C6FD6" w:rsidRDefault="00CB2C5A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CB2C5A" w:rsidTr="00CB2C5A">
        <w:trPr>
          <w:trHeight w:val="352"/>
        </w:trPr>
        <w:tc>
          <w:tcPr>
            <w:tcW w:w="1234" w:type="pct"/>
            <w:gridSpan w:val="2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CB2C5A" w:rsidRDefault="00CB2C5A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Date course commenced 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CB2C5A" w:rsidRDefault="00CB2C5A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266" w:type="pct"/>
            <w:gridSpan w:val="2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CB2C5A" w:rsidRDefault="00CB2C5A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Date course completed </w:t>
            </w:r>
          </w:p>
        </w:tc>
        <w:tc>
          <w:tcPr>
            <w:tcW w:w="1266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CB2C5A" w:rsidRDefault="00CB2C5A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</w:tbl>
    <w:p w:rsidR="00D30EA1" w:rsidRDefault="00D30EA1" w:rsidP="0043390F">
      <w:pPr>
        <w:rPr>
          <w:sz w:val="20"/>
          <w:szCs w:val="20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FBFBF" w:themeColor="background1" w:themeShade="B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3261"/>
        <w:gridCol w:w="3543"/>
        <w:gridCol w:w="2333"/>
      </w:tblGrid>
      <w:tr w:rsidR="00405E39" w:rsidRPr="009C6FD6" w:rsidTr="0099409B">
        <w:trPr>
          <w:trHeight w:val="37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4461" w:themeFill="accent2" w:themeFillShade="BF"/>
            <w:vAlign w:val="center"/>
          </w:tcPr>
          <w:p w:rsidR="00405E39" w:rsidRPr="009C6FD6" w:rsidRDefault="007F2EF3" w:rsidP="000D24CA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sz w:val="20"/>
                <w:szCs w:val="20"/>
                <w:lang w:eastAsia="en-AU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5</w:t>
            </w:r>
            <w:r w:rsidR="00405E39" w:rsidRPr="000D24CA">
              <w:rPr>
                <w:rFonts w:cs="Arial"/>
                <w:b/>
                <w:color w:val="FFFFFF"/>
                <w:sz w:val="20"/>
                <w:szCs w:val="20"/>
              </w:rPr>
              <w:t>.</w:t>
            </w:r>
            <w:r w:rsidR="00BE75C2" w:rsidRPr="000D24CA">
              <w:rPr>
                <w:rFonts w:cs="Arial"/>
                <w:b/>
                <w:color w:val="FFFFFF"/>
                <w:sz w:val="20"/>
                <w:szCs w:val="20"/>
              </w:rPr>
              <w:t>3</w:t>
            </w:r>
            <w:r w:rsidR="00405E39" w:rsidRPr="000D24CA">
              <w:rPr>
                <w:rFonts w:cs="Arial"/>
                <w:b/>
                <w:color w:val="FFFFFF"/>
                <w:sz w:val="20"/>
                <w:szCs w:val="20"/>
              </w:rPr>
              <w:t xml:space="preserve"> Skilled employment</w:t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34"/>
              <w:rPr>
                <w:rFonts w:eastAsia="Times New Roman" w:cs="Arial"/>
                <w:b/>
                <w:sz w:val="20"/>
                <w:szCs w:val="20"/>
                <w:lang w:eastAsia="en-AU"/>
              </w:rPr>
            </w:pPr>
            <w:r w:rsidRPr="00867EF3">
              <w:rPr>
                <w:rFonts w:eastAsia="Times New Roman" w:cs="Arial"/>
                <w:b/>
                <w:sz w:val="20"/>
                <w:szCs w:val="20"/>
                <w:lang w:eastAsia="en-AU"/>
              </w:rPr>
              <w:t xml:space="preserve">Overseas skilled </w:t>
            </w:r>
            <w:r>
              <w:rPr>
                <w:rFonts w:eastAsia="Times New Roman" w:cs="Arial"/>
                <w:b/>
                <w:sz w:val="20"/>
                <w:szCs w:val="20"/>
                <w:lang w:eastAsia="en-AU"/>
              </w:rPr>
              <w:t xml:space="preserve"> </w:t>
            </w:r>
          </w:p>
          <w:p w:rsidR="00054B08" w:rsidRPr="00867EF3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34"/>
              <w:rPr>
                <w:rFonts w:eastAsia="Times New Roman" w:cs="Arial"/>
                <w:b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en-AU"/>
              </w:rPr>
              <w:t>e</w:t>
            </w:r>
            <w:r w:rsidRPr="00867EF3">
              <w:rPr>
                <w:rFonts w:eastAsia="Times New Roman" w:cs="Arial"/>
                <w:b/>
                <w:sz w:val="20"/>
                <w:szCs w:val="20"/>
                <w:lang w:eastAsia="en-AU"/>
              </w:rPr>
              <w:t>mployment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4B08" w:rsidRPr="00BE75C2" w:rsidRDefault="00054B08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jc w:val="center"/>
              <w:rPr>
                <w:rFonts w:eastAsia="Times New Roman" w:cs="Arial"/>
                <w:b/>
                <w:sz w:val="20"/>
                <w:szCs w:val="20"/>
                <w:lang w:eastAsia="en-AU"/>
              </w:rPr>
            </w:pPr>
            <w:r w:rsidRPr="00BE75C2">
              <w:rPr>
                <w:rFonts w:eastAsia="Times New Roman" w:cs="Arial"/>
                <w:b/>
                <w:sz w:val="20"/>
                <w:szCs w:val="20"/>
                <w:lang w:eastAsia="en-AU"/>
              </w:rPr>
              <w:t>Occupation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054B08" w:rsidRPr="00BE75C2" w:rsidRDefault="00054B08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jc w:val="center"/>
              <w:rPr>
                <w:rFonts w:eastAsia="Times New Roman" w:cs="Arial"/>
                <w:b/>
                <w:sz w:val="20"/>
                <w:szCs w:val="20"/>
                <w:lang w:eastAsia="en-AU"/>
              </w:rPr>
            </w:pPr>
            <w:r w:rsidRPr="00BE75C2">
              <w:rPr>
                <w:rFonts w:eastAsia="Times New Roman" w:cs="Arial"/>
                <w:b/>
                <w:sz w:val="20"/>
                <w:szCs w:val="20"/>
                <w:lang w:eastAsia="en-AU"/>
              </w:rPr>
              <w:t>Employer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Pr="00BE75C2" w:rsidRDefault="00996300" w:rsidP="00996300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en-AU"/>
              </w:rPr>
              <w:t>Duration</w:t>
            </w:r>
            <w:r w:rsidR="00FA4B09">
              <w:rPr>
                <w:rFonts w:eastAsia="Times New Roman" w:cs="Arial"/>
                <w:b/>
                <w:sz w:val="20"/>
                <w:szCs w:val="20"/>
                <w:lang w:eastAsia="en-AU"/>
              </w:rPr>
              <w:t xml:space="preserve"> </w:t>
            </w:r>
            <w:r w:rsidR="00FA4B09" w:rsidRPr="00AB5AB3">
              <w:rPr>
                <w:rFonts w:eastAsia="Times New Roman" w:cs="Arial"/>
                <w:sz w:val="20"/>
                <w:szCs w:val="20"/>
                <w:lang w:eastAsia="en-AU"/>
              </w:rPr>
              <w:t>(MM/YYYY)</w:t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776ABD" w:rsidP="00BE75C2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776ABD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Pr="00867EF3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eastAsia="Times New Roman" w:cs="Arial"/>
                <w:b/>
                <w:sz w:val="20"/>
                <w:szCs w:val="20"/>
                <w:lang w:eastAsia="en-AU"/>
              </w:rPr>
            </w:pPr>
            <w:r w:rsidRPr="00867EF3">
              <w:rPr>
                <w:rFonts w:eastAsia="Times New Roman" w:cs="Arial"/>
                <w:b/>
                <w:sz w:val="20"/>
                <w:szCs w:val="20"/>
                <w:lang w:eastAsia="en-AU"/>
              </w:rPr>
              <w:t xml:space="preserve">Australian skilled </w:t>
            </w:r>
            <w:r>
              <w:rPr>
                <w:rFonts w:eastAsia="Times New Roman" w:cs="Arial"/>
                <w:b/>
                <w:sz w:val="20"/>
                <w:szCs w:val="20"/>
                <w:lang w:eastAsia="en-AU"/>
              </w:rPr>
              <w:t xml:space="preserve"> e</w:t>
            </w:r>
            <w:r w:rsidRPr="00867EF3">
              <w:rPr>
                <w:rFonts w:eastAsia="Times New Roman" w:cs="Arial"/>
                <w:b/>
                <w:sz w:val="20"/>
                <w:szCs w:val="20"/>
                <w:lang w:eastAsia="en-AU"/>
              </w:rPr>
              <w:t>mployment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0D24CA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054B08" w:rsidRPr="009C6FD6" w:rsidTr="007F2EF3">
        <w:trPr>
          <w:trHeight w:val="352"/>
        </w:trPr>
        <w:tc>
          <w:tcPr>
            <w:tcW w:w="727" w:type="pct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</w:p>
        </w:tc>
        <w:tc>
          <w:tcPr>
            <w:tcW w:w="1525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6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10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B08" w:rsidRPr="009C6FD6" w:rsidRDefault="00054B08" w:rsidP="00867EF3">
            <w:pPr>
              <w:autoSpaceDE w:val="0"/>
              <w:autoSpaceDN w:val="0"/>
              <w:adjustRightInd w:val="0"/>
              <w:spacing w:before="0" w:after="0" w:line="240" w:lineRule="auto"/>
              <w:ind w:left="-284" w:firstLine="284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to 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instrText xml:space="preserve"> FORMTEXT </w:instrTex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separate"/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noProof/>
                <w:sz w:val="20"/>
                <w:szCs w:val="20"/>
                <w:lang w:eastAsia="en-AU"/>
              </w:rPr>
              <w:t> </w:t>
            </w:r>
            <w:r w:rsidRPr="009C6FD6">
              <w:rPr>
                <w:rFonts w:eastAsia="Times New Roman" w:cs="Arial"/>
                <w:sz w:val="20"/>
                <w:szCs w:val="20"/>
                <w:lang w:eastAsia="en-AU"/>
              </w:rPr>
              <w:fldChar w:fldCharType="end"/>
            </w:r>
          </w:p>
        </w:tc>
      </w:tr>
    </w:tbl>
    <w:p w:rsidR="00F83383" w:rsidRDefault="00F83383" w:rsidP="0043390F">
      <w:pPr>
        <w:rPr>
          <w:rFonts w:cs="Arial"/>
          <w:b/>
          <w:bCs/>
          <w:sz w:val="24"/>
          <w:szCs w:val="24"/>
        </w:rPr>
      </w:pPr>
    </w:p>
    <w:p w:rsidR="009C6FD6" w:rsidRPr="00F83383" w:rsidRDefault="009C6FD6" w:rsidP="0043390F">
      <w:pPr>
        <w:rPr>
          <w:rFonts w:cs="Arial"/>
          <w:b/>
          <w:bCs/>
          <w:sz w:val="26"/>
          <w:szCs w:val="26"/>
        </w:rPr>
      </w:pPr>
      <w:r w:rsidRPr="00F83383">
        <w:rPr>
          <w:rFonts w:cs="Arial"/>
          <w:b/>
          <w:bCs/>
          <w:sz w:val="26"/>
          <w:szCs w:val="26"/>
        </w:rPr>
        <w:lastRenderedPageBreak/>
        <w:t xml:space="preserve">Part </w:t>
      </w:r>
      <w:r w:rsidR="007F2EF3">
        <w:rPr>
          <w:rFonts w:cs="Arial"/>
          <w:b/>
          <w:bCs/>
          <w:sz w:val="26"/>
          <w:szCs w:val="26"/>
        </w:rPr>
        <w:t>6</w:t>
      </w:r>
      <w:r w:rsidRPr="00F83383">
        <w:rPr>
          <w:rFonts w:cs="Arial"/>
          <w:b/>
          <w:bCs/>
          <w:sz w:val="26"/>
          <w:szCs w:val="26"/>
        </w:rPr>
        <w:t xml:space="preserve"> – </w:t>
      </w:r>
      <w:r w:rsidR="00B71758">
        <w:rPr>
          <w:rFonts w:cs="Arial"/>
          <w:b/>
          <w:bCs/>
          <w:sz w:val="26"/>
          <w:szCs w:val="26"/>
        </w:rPr>
        <w:t>Points test s</w:t>
      </w:r>
      <w:r w:rsidR="008430C1" w:rsidRPr="00F83383">
        <w:rPr>
          <w:rFonts w:cs="Arial"/>
          <w:b/>
          <w:bCs/>
          <w:sz w:val="26"/>
          <w:szCs w:val="26"/>
        </w:rPr>
        <w:t>elf</w:t>
      </w:r>
      <w:r w:rsidR="00B71758">
        <w:rPr>
          <w:rFonts w:cs="Arial"/>
          <w:b/>
          <w:bCs/>
          <w:sz w:val="26"/>
          <w:szCs w:val="26"/>
        </w:rPr>
        <w:t>-</w:t>
      </w:r>
      <w:r w:rsidR="008430C1" w:rsidRPr="00F83383">
        <w:rPr>
          <w:rFonts w:cs="Arial"/>
          <w:b/>
          <w:bCs/>
          <w:sz w:val="26"/>
          <w:szCs w:val="26"/>
        </w:rPr>
        <w:t>assessment</w:t>
      </w:r>
    </w:p>
    <w:p w:rsidR="008430C1" w:rsidRDefault="008430C1" w:rsidP="008430C1">
      <w:pPr>
        <w:rPr>
          <w:rFonts w:cs="Arial"/>
          <w:bCs/>
          <w:sz w:val="20"/>
          <w:szCs w:val="20"/>
        </w:rPr>
      </w:pPr>
      <w:r w:rsidRPr="008430C1">
        <w:rPr>
          <w:rFonts w:cs="Arial"/>
          <w:bCs/>
          <w:sz w:val="20"/>
          <w:szCs w:val="20"/>
        </w:rPr>
        <w:t xml:space="preserve">A self-assessment does not guarantee NSW nomination. Your application will be </w:t>
      </w:r>
      <w:r w:rsidR="00965F5D">
        <w:rPr>
          <w:rFonts w:cs="Arial"/>
          <w:bCs/>
          <w:sz w:val="20"/>
          <w:szCs w:val="20"/>
        </w:rPr>
        <w:t>assessed on the</w:t>
      </w:r>
      <w:r>
        <w:rPr>
          <w:rFonts w:cs="Arial"/>
          <w:bCs/>
          <w:sz w:val="20"/>
          <w:szCs w:val="20"/>
        </w:rPr>
        <w:t xml:space="preserve"> i</w:t>
      </w:r>
      <w:r w:rsidRPr="008430C1">
        <w:rPr>
          <w:rFonts w:cs="Arial"/>
          <w:bCs/>
          <w:sz w:val="20"/>
          <w:szCs w:val="20"/>
        </w:rPr>
        <w:t xml:space="preserve">nformation and supporting documents provided </w:t>
      </w:r>
      <w:r w:rsidR="00054B08">
        <w:rPr>
          <w:rFonts w:cs="Arial"/>
          <w:bCs/>
          <w:sz w:val="20"/>
          <w:szCs w:val="20"/>
        </w:rPr>
        <w:t>with your application.</w:t>
      </w:r>
    </w:p>
    <w:p w:rsidR="008430C1" w:rsidRPr="008430C1" w:rsidRDefault="008430C1" w:rsidP="008430C1">
      <w:pPr>
        <w:rPr>
          <w:rFonts w:cs="Arial"/>
          <w:bCs/>
          <w:sz w:val="20"/>
          <w:szCs w:val="20"/>
        </w:rPr>
      </w:pPr>
      <w:r w:rsidRPr="008430C1">
        <w:rPr>
          <w:rFonts w:cs="Arial"/>
          <w:bCs/>
          <w:sz w:val="20"/>
          <w:szCs w:val="20"/>
        </w:rPr>
        <w:t>For detailed information on the criteria and assessment guidelines, please refer to the Department</w:t>
      </w:r>
      <w:r>
        <w:rPr>
          <w:rFonts w:cs="Arial"/>
          <w:bCs/>
          <w:sz w:val="20"/>
          <w:szCs w:val="20"/>
        </w:rPr>
        <w:t xml:space="preserve"> </w:t>
      </w:r>
      <w:r w:rsidRPr="008430C1">
        <w:rPr>
          <w:rFonts w:cs="Arial"/>
          <w:bCs/>
          <w:sz w:val="20"/>
          <w:szCs w:val="20"/>
        </w:rPr>
        <w:t xml:space="preserve">of Home Affairs website </w:t>
      </w:r>
      <w:hyperlink r:id="rId12" w:history="1">
        <w:r w:rsidRPr="004A727E">
          <w:rPr>
            <w:rStyle w:val="Hyperlink"/>
            <w:rFonts w:cs="Arial"/>
            <w:bCs/>
            <w:color w:val="0000FF"/>
            <w:sz w:val="20"/>
            <w:szCs w:val="20"/>
          </w:rPr>
          <w:t>www.homeaffairs.gov.au</w:t>
        </w:r>
      </w:hyperlink>
    </w:p>
    <w:p w:rsidR="008430C1" w:rsidRPr="008430C1" w:rsidRDefault="008430C1" w:rsidP="008430C1">
      <w:pPr>
        <w:rPr>
          <w:rFonts w:cs="Arial"/>
          <w:bCs/>
          <w:sz w:val="20"/>
          <w:szCs w:val="20"/>
        </w:rPr>
      </w:pPr>
      <w:r w:rsidRPr="008430C1">
        <w:rPr>
          <w:rFonts w:cs="Arial"/>
          <w:bCs/>
          <w:sz w:val="20"/>
          <w:szCs w:val="20"/>
        </w:rPr>
        <w:t>You should ensure that you include all appropriate evidence to support your claims. Incomplete</w:t>
      </w:r>
      <w:r>
        <w:rPr>
          <w:rFonts w:cs="Arial"/>
          <w:bCs/>
          <w:sz w:val="20"/>
          <w:szCs w:val="20"/>
        </w:rPr>
        <w:t xml:space="preserve"> </w:t>
      </w:r>
      <w:r w:rsidRPr="008430C1">
        <w:rPr>
          <w:rFonts w:cs="Arial"/>
          <w:bCs/>
          <w:sz w:val="20"/>
          <w:szCs w:val="20"/>
        </w:rPr>
        <w:t>applications will result in processing delays.</w:t>
      </w:r>
    </w:p>
    <w:p w:rsidR="000A7D7E" w:rsidRDefault="008430C1" w:rsidP="008430C1">
      <w:pPr>
        <w:rPr>
          <w:rFonts w:cs="Arial"/>
          <w:bCs/>
          <w:sz w:val="20"/>
          <w:szCs w:val="20"/>
        </w:rPr>
      </w:pPr>
      <w:r w:rsidRPr="008430C1">
        <w:rPr>
          <w:rFonts w:cs="Arial"/>
          <w:bCs/>
          <w:sz w:val="20"/>
          <w:szCs w:val="20"/>
        </w:rPr>
        <w:t>Please tick the points that most accurately reflect your response to each criterion</w:t>
      </w:r>
      <w:r w:rsidR="00005114">
        <w:rPr>
          <w:rFonts w:cs="Arial"/>
          <w:bCs/>
          <w:sz w:val="20"/>
          <w:szCs w:val="20"/>
        </w:rPr>
        <w:t>.</w:t>
      </w:r>
    </w:p>
    <w:p w:rsidR="000A7D7E" w:rsidRPr="008430C1" w:rsidRDefault="000A7D7E" w:rsidP="008430C1">
      <w:pPr>
        <w:rPr>
          <w:rFonts w:cs="Arial"/>
          <w:bCs/>
          <w:sz w:val="20"/>
          <w:szCs w:val="20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946"/>
        <w:gridCol w:w="992"/>
      </w:tblGrid>
      <w:tr w:rsidR="009C6FD6" w:rsidRPr="00FF3D77" w:rsidTr="0099409B">
        <w:trPr>
          <w:trHeight w:val="429"/>
        </w:trPr>
        <w:tc>
          <w:tcPr>
            <w:tcW w:w="10915" w:type="dxa"/>
            <w:gridSpan w:val="3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124461" w:themeFill="accent2" w:themeFillShade="BF"/>
            <w:vAlign w:val="center"/>
          </w:tcPr>
          <w:p w:rsidR="009C6FD6" w:rsidRPr="00FF3D77" w:rsidRDefault="007F2EF3" w:rsidP="000D24CA">
            <w:pPr>
              <w:autoSpaceDE w:val="0"/>
              <w:autoSpaceDN w:val="0"/>
              <w:adjustRightInd w:val="0"/>
              <w:ind w:left="-284" w:firstLine="284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6</w:t>
            </w:r>
            <w:r w:rsidR="009C6FD6" w:rsidRPr="000D24CA">
              <w:rPr>
                <w:rFonts w:cs="Arial"/>
                <w:b/>
                <w:color w:val="FFFFFF"/>
                <w:sz w:val="20"/>
                <w:szCs w:val="20"/>
              </w:rPr>
              <w:t xml:space="preserve">. </w:t>
            </w:r>
            <w:r w:rsidR="008430C1" w:rsidRPr="000D24CA">
              <w:rPr>
                <w:rFonts w:cs="Arial"/>
                <w:b/>
                <w:color w:val="FFFFFF"/>
                <w:sz w:val="20"/>
                <w:szCs w:val="20"/>
              </w:rPr>
              <w:t>Indicate the points that you are eligible to claim</w:t>
            </w:r>
          </w:p>
        </w:tc>
      </w:tr>
      <w:tr w:rsidR="00867EF3" w:rsidTr="0099409B">
        <w:trPr>
          <w:trHeight w:val="42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 w:rsidRPr="00867EF3">
              <w:rPr>
                <w:rFonts w:cs="Arial"/>
                <w:b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 w:rsidRPr="00867EF3">
              <w:rPr>
                <w:rFonts w:cs="Arial"/>
                <w:b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2A6069">
            <w:pPr>
              <w:autoSpaceDE w:val="0"/>
              <w:autoSpaceDN w:val="0"/>
              <w:adjustRightInd w:val="0"/>
              <w:ind w:left="318" w:hanging="284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867EF3">
              <w:rPr>
                <w:rFonts w:cs="Arial"/>
                <w:b/>
                <w:color w:val="000000"/>
                <w:sz w:val="20"/>
                <w:szCs w:val="20"/>
              </w:rPr>
              <w:t>Points</w:t>
            </w:r>
          </w:p>
        </w:tc>
      </w:tr>
      <w:tr w:rsidR="00867EF3" w:rsidTr="0099409B">
        <w:trPr>
          <w:trHeight w:val="42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C32242" w:rsidRDefault="00C32242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867EF3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 w:rsidRPr="00867EF3">
              <w:rPr>
                <w:rFonts w:cs="Arial"/>
                <w:color w:val="000000"/>
                <w:sz w:val="20"/>
                <w:szCs w:val="20"/>
              </w:rPr>
              <w:t>18–24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(inclusive)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 xml:space="preserve">25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17485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B08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867EF3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25–32 (inclusive)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30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22714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6FD6">
                  <w:rPr>
                    <w:rFonts w:ascii="MS Gothic" w:eastAsia="MS Gothic" w:hAnsi="MS Gothic" w:cs="MS Gothic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867EF3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33–39 (inclusive)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 xml:space="preserve">25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145786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867EF3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40–44 (inclusive)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15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159427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English language ability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Competent English</w:t>
            </w:r>
            <w:r w:rsidR="007511BC">
              <w:rPr>
                <w:rFonts w:cs="Arial"/>
                <w:color w:val="000000"/>
                <w:sz w:val="20"/>
                <w:szCs w:val="20"/>
              </w:rPr>
              <w:t xml:space="preserve"> / eligible passport</w:t>
            </w:r>
            <w:r w:rsidR="007F1D5C">
              <w:rPr>
                <w:rFonts w:cs="Arial"/>
                <w:color w:val="000000"/>
                <w:sz w:val="20"/>
                <w:szCs w:val="20"/>
              </w:rPr>
              <w:t xml:space="preserve"> (U.S., U.K., N.Z., Canada, Ireland)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30007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Proficient English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43560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 w:rsidRPr="00867EF3">
              <w:rPr>
                <w:rFonts w:cs="Arial"/>
                <w:color w:val="000000"/>
                <w:sz w:val="20"/>
                <w:szCs w:val="20"/>
              </w:rPr>
              <w:t>Superior English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20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64401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Educational qualifications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Doctorate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20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10547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Bachelo</w:t>
            </w:r>
            <w:r w:rsidR="00FA4B09">
              <w:rPr>
                <w:rFonts w:cs="Arial"/>
                <w:color w:val="000000"/>
                <w:sz w:val="20"/>
                <w:szCs w:val="20"/>
              </w:rPr>
              <w:t>r</w:t>
            </w:r>
            <w:proofErr w:type="gramEnd"/>
            <w:r w:rsidR="00E145AF">
              <w:rPr>
                <w:rFonts w:cs="Arial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888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Diploma or trade qualification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37623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867EF3" w:rsidTr="0099409B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BE75C2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EF3" w:rsidRPr="00867EF3" w:rsidRDefault="00867EF3" w:rsidP="00867EF3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An a</w:t>
            </w:r>
            <w:r w:rsidRPr="00867EF3">
              <w:rPr>
                <w:rFonts w:cs="Arial"/>
                <w:color w:val="000000"/>
                <w:sz w:val="20"/>
                <w:szCs w:val="20"/>
              </w:rPr>
              <w:t>ward or qualification recognised by the relevant assessing</w:t>
            </w:r>
          </w:p>
          <w:p w:rsidR="00867EF3" w:rsidRPr="00867EF3" w:rsidRDefault="00867EF3" w:rsidP="00867EF3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 w:rsidRPr="00867EF3">
              <w:rPr>
                <w:rFonts w:cs="Arial"/>
                <w:color w:val="000000"/>
                <w:sz w:val="20"/>
                <w:szCs w:val="20"/>
              </w:rPr>
              <w:t>authority for your nominated skilled occupation.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F3" w:rsidRPr="002A6069" w:rsidRDefault="002A6069" w:rsidP="002A6069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199578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</w:tbl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  <w:bookmarkStart w:id="5" w:name="_Hlk25578202"/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946"/>
        <w:gridCol w:w="992"/>
      </w:tblGrid>
      <w:tr w:rsidR="00907005" w:rsidTr="00907005">
        <w:trPr>
          <w:cantSplit/>
          <w:trHeight w:val="429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3F5C" w:themeFill="accent1"/>
            <w:vAlign w:val="center"/>
          </w:tcPr>
          <w:p w:rsidR="00907005" w:rsidRPr="00907005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lastRenderedPageBreak/>
              <w:t>6</w:t>
            </w:r>
            <w:r w:rsidRPr="000D24CA">
              <w:rPr>
                <w:rFonts w:cs="Arial"/>
                <w:b/>
                <w:color w:val="FFFFFF"/>
                <w:sz w:val="20"/>
                <w:szCs w:val="20"/>
              </w:rPr>
              <w:t>. Indicate the points that you are eligible to claim</w:t>
            </w:r>
            <w:r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i/>
                <w:color w:val="FFFFFF"/>
                <w:sz w:val="20"/>
                <w:szCs w:val="20"/>
              </w:rPr>
              <w:t>continued</w:t>
            </w:r>
          </w:p>
        </w:tc>
      </w:tr>
      <w:tr w:rsidR="00A820E7" w:rsidTr="00420249">
        <w:trPr>
          <w:cantSplit/>
          <w:trHeight w:val="42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</w:rPr>
            </w:pPr>
            <w:bookmarkStart w:id="6" w:name="_Hlk25848694"/>
            <w:r>
              <w:rPr>
                <w:rFonts w:cs="Arial"/>
                <w:b/>
                <w:color w:val="000000"/>
                <w:sz w:val="20"/>
                <w:szCs w:val="20"/>
              </w:rPr>
              <w:t>Australian skilled employment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 w:rsidRPr="002A6069">
              <w:rPr>
                <w:rFonts w:cs="Arial"/>
                <w:color w:val="000000"/>
                <w:sz w:val="20"/>
                <w:szCs w:val="20"/>
              </w:rPr>
              <w:t>Skilled employment in Australia (in the last 10 years)</w:t>
            </w:r>
          </w:p>
        </w:tc>
      </w:tr>
      <w:tr w:rsidR="00A820E7" w:rsidTr="00420249">
        <w:trPr>
          <w:cantSplit/>
          <w:trHeight w:val="42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At least one but less than three years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194999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A820E7" w:rsidTr="00420249">
        <w:trPr>
          <w:cantSplit/>
          <w:trHeight w:val="42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At least three but less than five years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153138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A820E7" w:rsidTr="00E47D84">
        <w:trPr>
          <w:cantSplit/>
          <w:trHeight w:val="42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At least five but less than eight years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83645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A820E7" w:rsidTr="00E47D84">
        <w:trPr>
          <w:cantSplit/>
          <w:trHeight w:val="42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At least eight and up to 10 years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20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3150327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AF1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☒</w:t>
                </w:r>
              </w:sdtContent>
            </w:sdt>
          </w:p>
        </w:tc>
      </w:tr>
      <w:tr w:rsidR="00A820E7" w:rsidTr="00050A0D">
        <w:trPr>
          <w:cantSplit/>
          <w:trHeight w:val="7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A820E7">
            <w:pPr>
              <w:autoSpaceDE w:val="0"/>
              <w:autoSpaceDN w:val="0"/>
              <w:adjustRightInd w:val="0"/>
              <w:ind w:left="22" w:hanging="12"/>
              <w:rPr>
                <w:rFonts w:cs="Arial"/>
                <w:b/>
                <w:color w:val="000000"/>
                <w:sz w:val="20"/>
                <w:szCs w:val="20"/>
              </w:rPr>
            </w:pPr>
            <w:bookmarkStart w:id="7" w:name="_Hlk25848726"/>
            <w:bookmarkEnd w:id="6"/>
            <w:r>
              <w:rPr>
                <w:rFonts w:cs="Arial"/>
                <w:b/>
                <w:color w:val="000000"/>
                <w:sz w:val="20"/>
                <w:szCs w:val="20"/>
              </w:rPr>
              <w:t>Overseas skilled employment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 w:rsidRPr="002A6069">
              <w:rPr>
                <w:rFonts w:cs="Arial"/>
                <w:color w:val="000000"/>
                <w:sz w:val="20"/>
                <w:szCs w:val="20"/>
              </w:rPr>
              <w:t>Skilled employment outside Australia (in the last 10 years)</w:t>
            </w:r>
          </w:p>
        </w:tc>
      </w:tr>
      <w:tr w:rsidR="00A820E7" w:rsidTr="00050A0D">
        <w:trPr>
          <w:cantSplit/>
          <w:trHeight w:val="42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At least three but less than five years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87253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A820E7" w:rsidTr="00050A0D">
        <w:trPr>
          <w:trHeight w:val="42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At least five but less than eight years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30691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A820E7" w:rsidTr="00050A0D">
        <w:trPr>
          <w:trHeight w:val="42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820E7" w:rsidRPr="00867EF3" w:rsidRDefault="00A820E7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At least eight and up to 10 years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0E7" w:rsidRPr="002A6069" w:rsidRDefault="00A820E7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30482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Other factors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Australian study requirement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190698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Specialist Educational qualification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88094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Credentialed community language qualifications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1600834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Studying and living in regional Australia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135900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Partner skill qualifications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4487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4" w:hanging="1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Partner with competent English but not eligible for Partner skill qualifications points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146025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Default="00907005" w:rsidP="00907005">
            <w:pPr>
              <w:autoSpaceDE w:val="0"/>
              <w:autoSpaceDN w:val="0"/>
              <w:adjustRightInd w:val="0"/>
              <w:ind w:left="34" w:hanging="1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Single applicants (no partner)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907005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10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96172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vMerge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Professional year in Australia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5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-37169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Nomination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7005" w:rsidRPr="00867EF3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Nomination by NSW (include these 15 points in your total points score)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2A6069">
              <w:rPr>
                <w:rFonts w:cs="Arial"/>
                <w:color w:val="000000"/>
                <w:sz w:val="20"/>
                <w:szCs w:val="20"/>
              </w:rPr>
              <w:t>15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eastAsia="Times New Roman" w:cs="Arial"/>
                  <w:color w:val="000000"/>
                  <w:sz w:val="20"/>
                  <w:szCs w:val="20"/>
                  <w:lang w:eastAsia="en-AU"/>
                </w:rPr>
                <w:id w:val="116860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="00907005" w:rsidTr="00907005">
        <w:trPr>
          <w:trHeight w:val="429"/>
        </w:trPr>
        <w:tc>
          <w:tcPr>
            <w:tcW w:w="992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2A6069">
              <w:rPr>
                <w:rFonts w:cs="Arial"/>
                <w:b/>
                <w:color w:val="000000"/>
                <w:sz w:val="20"/>
                <w:szCs w:val="20"/>
              </w:rPr>
              <w:t>Total points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7005" w:rsidRPr="002A6069" w:rsidRDefault="00907005" w:rsidP="00907005">
            <w:pPr>
              <w:autoSpaceDE w:val="0"/>
              <w:autoSpaceDN w:val="0"/>
              <w:adjustRightInd w:val="0"/>
              <w:ind w:left="318" w:hanging="284"/>
              <w:rPr>
                <w:rFonts w:cs="Arial"/>
                <w:b/>
                <w:color w:val="000000"/>
                <w:sz w:val="20"/>
                <w:szCs w:val="20"/>
              </w:rPr>
            </w:pPr>
            <w:r w:rsidRPr="002A6069">
              <w:rPr>
                <w:rFonts w:eastAsia="Times New Roman" w:cs="Arial"/>
                <w:b/>
                <w:sz w:val="20"/>
                <w:szCs w:val="20"/>
                <w:lang w:eastAsia="en-AU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A6069">
              <w:rPr>
                <w:rFonts w:eastAsia="Times New Roman" w:cs="Arial"/>
                <w:b/>
                <w:sz w:val="20"/>
                <w:szCs w:val="20"/>
                <w:lang w:eastAsia="en-AU"/>
              </w:rPr>
              <w:instrText xml:space="preserve"> FORMTEXT </w:instrText>
            </w:r>
            <w:r w:rsidRPr="002A6069">
              <w:rPr>
                <w:rFonts w:eastAsia="Times New Roman" w:cs="Arial"/>
                <w:b/>
                <w:sz w:val="20"/>
                <w:szCs w:val="20"/>
                <w:lang w:eastAsia="en-AU"/>
              </w:rPr>
            </w:r>
            <w:r w:rsidRPr="002A6069">
              <w:rPr>
                <w:rFonts w:eastAsia="Times New Roman" w:cs="Arial"/>
                <w:b/>
                <w:sz w:val="20"/>
                <w:szCs w:val="20"/>
                <w:lang w:eastAsia="en-AU"/>
              </w:rPr>
              <w:fldChar w:fldCharType="separate"/>
            </w:r>
            <w:r w:rsidRPr="002A6069">
              <w:rPr>
                <w:rFonts w:eastAsia="Times New Roman" w:cs="Arial"/>
                <w:b/>
                <w:noProof/>
                <w:sz w:val="20"/>
                <w:szCs w:val="20"/>
                <w:lang w:eastAsia="en-AU"/>
              </w:rPr>
              <w:t> </w:t>
            </w:r>
            <w:r w:rsidRPr="002A6069">
              <w:rPr>
                <w:rFonts w:eastAsia="Times New Roman" w:cs="Arial"/>
                <w:b/>
                <w:noProof/>
                <w:sz w:val="20"/>
                <w:szCs w:val="20"/>
                <w:lang w:eastAsia="en-AU"/>
              </w:rPr>
              <w:t> </w:t>
            </w:r>
            <w:r w:rsidRPr="002A6069">
              <w:rPr>
                <w:rFonts w:eastAsia="Times New Roman" w:cs="Arial"/>
                <w:b/>
                <w:noProof/>
                <w:sz w:val="20"/>
                <w:szCs w:val="20"/>
                <w:lang w:eastAsia="en-AU"/>
              </w:rPr>
              <w:t> </w:t>
            </w:r>
            <w:r w:rsidRPr="002A6069">
              <w:rPr>
                <w:rFonts w:eastAsia="Times New Roman" w:cs="Arial"/>
                <w:b/>
                <w:noProof/>
                <w:sz w:val="20"/>
                <w:szCs w:val="20"/>
                <w:lang w:eastAsia="en-AU"/>
              </w:rPr>
              <w:t> </w:t>
            </w:r>
            <w:r w:rsidRPr="002A6069">
              <w:rPr>
                <w:rFonts w:eastAsia="Times New Roman" w:cs="Arial"/>
                <w:b/>
                <w:noProof/>
                <w:sz w:val="20"/>
                <w:szCs w:val="20"/>
                <w:lang w:eastAsia="en-AU"/>
              </w:rPr>
              <w:t> </w:t>
            </w:r>
            <w:r w:rsidRPr="002A6069">
              <w:rPr>
                <w:rFonts w:eastAsia="Times New Roman" w:cs="Arial"/>
                <w:b/>
                <w:sz w:val="20"/>
                <w:szCs w:val="20"/>
                <w:lang w:eastAsia="en-AU"/>
              </w:rPr>
              <w:fldChar w:fldCharType="end"/>
            </w:r>
          </w:p>
        </w:tc>
      </w:tr>
      <w:bookmarkEnd w:id="7"/>
    </w:tbl>
    <w:p w:rsidR="00907005" w:rsidRPr="00582B95" w:rsidRDefault="00907005" w:rsidP="00907005">
      <w:pPr>
        <w:spacing w:before="0" w:after="0" w:line="240" w:lineRule="auto"/>
        <w:rPr>
          <w:rFonts w:eastAsia="Times New Roman" w:cs="Arial"/>
          <w:b/>
          <w:bCs/>
          <w:sz w:val="20"/>
          <w:szCs w:val="20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07005" w:rsidRDefault="00907005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2A6069" w:rsidRDefault="002A6069" w:rsidP="002A6069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  <w:r w:rsidRPr="009C6FD6">
        <w:rPr>
          <w:rFonts w:eastAsia="Times New Roman" w:cs="Arial"/>
          <w:b/>
          <w:bCs/>
          <w:sz w:val="24"/>
          <w:szCs w:val="24"/>
          <w:lang w:eastAsia="en-AU"/>
        </w:rPr>
        <w:lastRenderedPageBreak/>
        <w:t xml:space="preserve">Part </w:t>
      </w:r>
      <w:r w:rsidR="007F2EF3">
        <w:rPr>
          <w:rFonts w:eastAsia="Times New Roman" w:cs="Arial"/>
          <w:b/>
          <w:bCs/>
          <w:sz w:val="24"/>
          <w:szCs w:val="24"/>
          <w:lang w:eastAsia="en-AU"/>
        </w:rPr>
        <w:t>7</w:t>
      </w:r>
      <w:r w:rsidRPr="009C6FD6">
        <w:rPr>
          <w:rFonts w:eastAsia="Times New Roman" w:cs="Arial"/>
          <w:b/>
          <w:bCs/>
          <w:sz w:val="24"/>
          <w:szCs w:val="24"/>
          <w:lang w:eastAsia="en-AU"/>
        </w:rPr>
        <w:t xml:space="preserve"> – </w:t>
      </w:r>
      <w:r w:rsidR="008430C1">
        <w:rPr>
          <w:rFonts w:eastAsia="Times New Roman" w:cs="Arial"/>
          <w:b/>
          <w:bCs/>
          <w:sz w:val="24"/>
          <w:szCs w:val="24"/>
          <w:lang w:eastAsia="en-AU"/>
        </w:rPr>
        <w:t>Limitations of NSW nomination</w:t>
      </w:r>
    </w:p>
    <w:p w:rsidR="002A6069" w:rsidRPr="00582B95" w:rsidRDefault="002A6069" w:rsidP="002A6069">
      <w:pPr>
        <w:spacing w:before="0" w:after="0" w:line="240" w:lineRule="auto"/>
        <w:rPr>
          <w:rFonts w:eastAsia="Times New Roman" w:cs="Arial"/>
          <w:b/>
          <w:bCs/>
          <w:sz w:val="20"/>
          <w:szCs w:val="20"/>
          <w:lang w:eastAsia="en-AU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2A6069" w:rsidRPr="009C6FD6" w:rsidTr="0099409B">
        <w:trPr>
          <w:trHeight w:val="375"/>
        </w:trPr>
        <w:tc>
          <w:tcPr>
            <w:tcW w:w="10915" w:type="dxa"/>
            <w:shd w:val="clear" w:color="auto" w:fill="124461" w:themeFill="accent2" w:themeFillShade="BF"/>
            <w:vAlign w:val="center"/>
          </w:tcPr>
          <w:p w:rsidR="002A6069" w:rsidRPr="009C6FD6" w:rsidRDefault="007F2EF3" w:rsidP="000D24CA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sz w:val="20"/>
                <w:szCs w:val="20"/>
                <w:lang w:eastAsia="en-AU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7.</w:t>
            </w:r>
            <w:r w:rsidR="002A6069" w:rsidRPr="000D24CA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r w:rsidR="008430C1" w:rsidRPr="000D24CA">
              <w:rPr>
                <w:rFonts w:cs="Arial"/>
                <w:b/>
                <w:color w:val="FFFFFF"/>
                <w:sz w:val="20"/>
                <w:szCs w:val="20"/>
              </w:rPr>
              <w:t>Limitations of NSW nomination</w:t>
            </w:r>
          </w:p>
        </w:tc>
      </w:tr>
    </w:tbl>
    <w:p w:rsidR="002A6069" w:rsidRPr="008430C1" w:rsidRDefault="002A6069" w:rsidP="00582B95">
      <w:pPr>
        <w:spacing w:before="140" w:after="0" w:line="240" w:lineRule="auto"/>
        <w:rPr>
          <w:rFonts w:eastAsia="Times New Roman" w:cs="Arial"/>
          <w:iCs/>
          <w:sz w:val="20"/>
          <w:szCs w:val="20"/>
          <w:lang w:eastAsia="en-AU"/>
        </w:rPr>
      </w:pPr>
      <w:bookmarkStart w:id="8" w:name="_Hlk25751664"/>
      <w:r w:rsidRPr="008430C1">
        <w:rPr>
          <w:rFonts w:eastAsia="Times New Roman" w:cs="Arial"/>
          <w:iCs/>
          <w:sz w:val="20"/>
          <w:szCs w:val="20"/>
          <w:lang w:eastAsia="en-AU"/>
        </w:rPr>
        <w:t xml:space="preserve">NSW nominates applicants to apply for a skilled visa if they meet NSW eligibility requirements in an occupation that is on the </w:t>
      </w:r>
      <w:r w:rsidR="005E10F3">
        <w:rPr>
          <w:rFonts w:eastAsia="Times New Roman" w:cs="Arial"/>
          <w:iCs/>
          <w:sz w:val="20"/>
          <w:szCs w:val="20"/>
          <w:lang w:eastAsia="en-AU"/>
        </w:rPr>
        <w:t>relevant</w:t>
      </w:r>
      <w:r w:rsidR="00F83383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="008430C1">
        <w:rPr>
          <w:rFonts w:eastAsia="Times New Roman" w:cs="Arial"/>
          <w:iCs/>
          <w:sz w:val="20"/>
          <w:szCs w:val="20"/>
          <w:lang w:eastAsia="en-AU"/>
        </w:rPr>
        <w:t>NSW 491 Regional Skilled Occupation List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.</w:t>
      </w:r>
      <w:r w:rsidR="008430C1" w:rsidRPr="008430C1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The occupations eligible for NSW nomination will change from time to time depending on economic</w:t>
      </w:r>
      <w:r w:rsidR="008430C1" w:rsidRPr="008430C1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need.</w:t>
      </w:r>
    </w:p>
    <w:p w:rsidR="008430C1" w:rsidRPr="008430C1" w:rsidRDefault="008430C1" w:rsidP="002A6069">
      <w:pPr>
        <w:spacing w:before="0" w:after="0" w:line="240" w:lineRule="auto"/>
        <w:rPr>
          <w:rFonts w:eastAsia="Times New Roman" w:cs="Arial"/>
          <w:iCs/>
          <w:sz w:val="20"/>
          <w:szCs w:val="20"/>
          <w:lang w:eastAsia="en-AU"/>
        </w:rPr>
      </w:pPr>
    </w:p>
    <w:p w:rsidR="002A6069" w:rsidRPr="008430C1" w:rsidRDefault="002A6069" w:rsidP="002A6069">
      <w:pPr>
        <w:spacing w:before="0" w:after="0" w:line="240" w:lineRule="auto"/>
        <w:rPr>
          <w:rFonts w:eastAsia="Times New Roman" w:cs="Arial"/>
          <w:iCs/>
          <w:sz w:val="20"/>
          <w:szCs w:val="20"/>
          <w:lang w:eastAsia="en-AU"/>
        </w:rPr>
      </w:pPr>
      <w:r w:rsidRPr="008430C1">
        <w:rPr>
          <w:rFonts w:eastAsia="Times New Roman" w:cs="Arial"/>
          <w:iCs/>
          <w:sz w:val="20"/>
          <w:szCs w:val="20"/>
          <w:lang w:eastAsia="en-AU"/>
        </w:rPr>
        <w:t>All applications are assessed against the criteria on the basis of</w:t>
      </w:r>
      <w:r w:rsidR="00582B95">
        <w:rPr>
          <w:rFonts w:eastAsia="Times New Roman" w:cs="Arial"/>
          <w:iCs/>
          <w:sz w:val="20"/>
          <w:szCs w:val="20"/>
          <w:lang w:eastAsia="en-AU"/>
        </w:rPr>
        <w:t xml:space="preserve"> the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 xml:space="preserve"> information and evidence submitted. Applicants who demonstrate that they meet criteria for nomination and</w:t>
      </w:r>
      <w:r w:rsidR="008430C1" w:rsidRPr="008430C1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who submit a fully documented application, may be nominated by NSW to apply for the Skilled</w:t>
      </w:r>
      <w:r w:rsidR="008430C1">
        <w:rPr>
          <w:rFonts w:eastAsia="Times New Roman" w:cs="Arial"/>
          <w:iCs/>
          <w:sz w:val="20"/>
          <w:szCs w:val="20"/>
          <w:lang w:eastAsia="en-AU"/>
        </w:rPr>
        <w:t xml:space="preserve"> Work</w:t>
      </w:r>
      <w:r w:rsidR="008430C1" w:rsidRPr="008430C1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Regional (Provisional) visa (subclass 4</w:t>
      </w:r>
      <w:r w:rsidR="008430C1" w:rsidRPr="008430C1">
        <w:rPr>
          <w:rFonts w:eastAsia="Times New Roman" w:cs="Arial"/>
          <w:iCs/>
          <w:sz w:val="20"/>
          <w:szCs w:val="20"/>
          <w:lang w:eastAsia="en-AU"/>
        </w:rPr>
        <w:t>91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)</w:t>
      </w:r>
      <w:r w:rsidR="00582B95">
        <w:rPr>
          <w:rFonts w:eastAsia="Times New Roman" w:cs="Arial"/>
          <w:iCs/>
          <w:sz w:val="20"/>
          <w:szCs w:val="20"/>
          <w:lang w:eastAsia="en-AU"/>
        </w:rPr>
        <w:t>,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 xml:space="preserve"> however NSW nomination is not guaranteed at any stage.</w:t>
      </w:r>
    </w:p>
    <w:p w:rsidR="008430C1" w:rsidRPr="008430C1" w:rsidRDefault="008430C1" w:rsidP="002A6069">
      <w:pPr>
        <w:spacing w:before="0" w:after="0" w:line="240" w:lineRule="auto"/>
        <w:rPr>
          <w:rFonts w:eastAsia="Times New Roman" w:cs="Arial"/>
          <w:iCs/>
          <w:sz w:val="20"/>
          <w:szCs w:val="20"/>
          <w:lang w:eastAsia="en-AU"/>
        </w:rPr>
      </w:pPr>
    </w:p>
    <w:p w:rsidR="008430C1" w:rsidRPr="008430C1" w:rsidRDefault="002A6069" w:rsidP="007511BC">
      <w:pPr>
        <w:spacing w:before="0" w:after="160" w:line="240" w:lineRule="auto"/>
        <w:rPr>
          <w:rFonts w:eastAsia="Times New Roman" w:cs="Arial"/>
          <w:iCs/>
          <w:sz w:val="20"/>
          <w:szCs w:val="20"/>
          <w:lang w:eastAsia="en-AU"/>
        </w:rPr>
      </w:pPr>
      <w:r w:rsidRPr="008430C1">
        <w:rPr>
          <w:rFonts w:eastAsia="Times New Roman" w:cs="Arial"/>
          <w:iCs/>
          <w:sz w:val="20"/>
          <w:szCs w:val="20"/>
          <w:lang w:eastAsia="en-AU"/>
        </w:rPr>
        <w:t>Obtaining NSW nomination is only the first step for prospective migrants to obtain this visa. Applicants</w:t>
      </w:r>
      <w:r w:rsidR="008430C1" w:rsidRPr="008430C1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applying for NSW nomination should also be aware that:</w:t>
      </w:r>
    </w:p>
    <w:p w:rsidR="002A6069" w:rsidRPr="008430C1" w:rsidRDefault="002A6069" w:rsidP="00582B95">
      <w:pPr>
        <w:pStyle w:val="ListParagraph"/>
        <w:numPr>
          <w:ilvl w:val="0"/>
          <w:numId w:val="7"/>
        </w:numPr>
        <w:spacing w:before="40" w:after="4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8430C1">
        <w:rPr>
          <w:rFonts w:eastAsia="Times New Roman" w:cs="Arial"/>
          <w:iCs/>
          <w:sz w:val="20"/>
          <w:szCs w:val="20"/>
          <w:lang w:eastAsia="en-AU"/>
        </w:rPr>
        <w:t>NSW nomination is valid for one nomination and against one Expression of Interest (EOI) only</w:t>
      </w:r>
    </w:p>
    <w:p w:rsidR="002A6069" w:rsidRPr="001F05C2" w:rsidRDefault="002A6069" w:rsidP="00582B95">
      <w:pPr>
        <w:pStyle w:val="ListParagraph"/>
        <w:numPr>
          <w:ilvl w:val="0"/>
          <w:numId w:val="7"/>
        </w:numPr>
        <w:spacing w:before="40" w:after="4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1F05C2">
        <w:rPr>
          <w:rFonts w:eastAsia="Times New Roman" w:cs="Arial"/>
          <w:iCs/>
          <w:sz w:val="20"/>
          <w:szCs w:val="20"/>
          <w:lang w:eastAsia="en-AU"/>
        </w:rPr>
        <w:t>NSW nomination is valid for 60 days only and a nomination does not imply that NSW will approve</w:t>
      </w:r>
      <w:r w:rsidR="001F05C2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1F05C2">
        <w:rPr>
          <w:rFonts w:eastAsia="Times New Roman" w:cs="Arial"/>
          <w:iCs/>
          <w:sz w:val="20"/>
          <w:szCs w:val="20"/>
          <w:lang w:eastAsia="en-AU"/>
        </w:rPr>
        <w:t>any subsequent applications for state nomination</w:t>
      </w:r>
    </w:p>
    <w:p w:rsidR="002A6069" w:rsidRPr="007A7B4A" w:rsidRDefault="002A6069" w:rsidP="00A92FE3">
      <w:pPr>
        <w:pStyle w:val="ListParagraph"/>
        <w:numPr>
          <w:ilvl w:val="0"/>
          <w:numId w:val="7"/>
        </w:numPr>
        <w:spacing w:before="40" w:after="4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7A7B4A">
        <w:rPr>
          <w:rFonts w:eastAsia="Times New Roman" w:cs="Arial"/>
          <w:iCs/>
          <w:sz w:val="20"/>
          <w:szCs w:val="20"/>
          <w:lang w:eastAsia="en-AU"/>
        </w:rPr>
        <w:t xml:space="preserve">The </w:t>
      </w:r>
      <w:r w:rsidR="007A7B4A" w:rsidRPr="007A7B4A">
        <w:rPr>
          <w:rFonts w:eastAsia="Times New Roman" w:cs="Arial"/>
          <w:iCs/>
          <w:sz w:val="20"/>
          <w:szCs w:val="20"/>
          <w:lang w:eastAsia="en-AU"/>
        </w:rPr>
        <w:t xml:space="preserve">Commonwealth </w:t>
      </w:r>
      <w:r w:rsidRPr="007A7B4A">
        <w:rPr>
          <w:rFonts w:eastAsia="Times New Roman" w:cs="Arial"/>
          <w:iCs/>
          <w:sz w:val="20"/>
          <w:szCs w:val="20"/>
          <w:lang w:eastAsia="en-AU"/>
        </w:rPr>
        <w:t>Department of Home Affairs has sole responsibility for the granting of visas to enter or stay in</w:t>
      </w:r>
      <w:r w:rsidR="007A7B4A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7A7B4A">
        <w:rPr>
          <w:rFonts w:eastAsia="Times New Roman" w:cs="Arial"/>
          <w:iCs/>
          <w:sz w:val="20"/>
          <w:szCs w:val="20"/>
          <w:lang w:eastAsia="en-AU"/>
        </w:rPr>
        <w:t>Australia and NSW nomination does not mean that a visa application will be approved by the</w:t>
      </w:r>
    </w:p>
    <w:p w:rsidR="002A6069" w:rsidRPr="008430C1" w:rsidRDefault="00F40272" w:rsidP="00582B95">
      <w:pPr>
        <w:pStyle w:val="ListParagraph"/>
        <w:spacing w:before="40" w:after="40" w:line="240" w:lineRule="auto"/>
        <w:ind w:left="714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>
        <w:rPr>
          <w:rFonts w:eastAsia="Times New Roman" w:cs="Arial"/>
          <w:iCs/>
          <w:sz w:val="20"/>
          <w:szCs w:val="20"/>
          <w:lang w:eastAsia="en-AU"/>
        </w:rPr>
        <w:t xml:space="preserve">Commonwealth </w:t>
      </w:r>
      <w:r w:rsidR="002A6069" w:rsidRPr="008430C1">
        <w:rPr>
          <w:rFonts w:eastAsia="Times New Roman" w:cs="Arial"/>
          <w:iCs/>
          <w:sz w:val="20"/>
          <w:szCs w:val="20"/>
          <w:lang w:eastAsia="en-AU"/>
        </w:rPr>
        <w:t>Department of Home Affairs</w:t>
      </w:r>
    </w:p>
    <w:p w:rsidR="002A6069" w:rsidRPr="00505C10" w:rsidRDefault="002A6069" w:rsidP="00582B95">
      <w:pPr>
        <w:pStyle w:val="ListParagraph"/>
        <w:numPr>
          <w:ilvl w:val="0"/>
          <w:numId w:val="7"/>
        </w:numPr>
        <w:spacing w:before="40" w:after="40" w:line="240" w:lineRule="auto"/>
        <w:ind w:left="714" w:hanging="357"/>
        <w:contextualSpacing w:val="0"/>
        <w:rPr>
          <w:rFonts w:eastAsia="Times New Roman" w:cs="Arial"/>
          <w:b/>
          <w:bCs/>
          <w:sz w:val="20"/>
          <w:szCs w:val="20"/>
          <w:lang w:eastAsia="en-AU"/>
        </w:rPr>
      </w:pPr>
      <w:r w:rsidRPr="008430C1">
        <w:rPr>
          <w:rFonts w:eastAsia="Times New Roman" w:cs="Arial"/>
          <w:iCs/>
          <w:sz w:val="20"/>
          <w:szCs w:val="20"/>
          <w:lang w:eastAsia="en-AU"/>
        </w:rPr>
        <w:t>NSW nomination does not constitute the granting of a visa to enter or stay in Australia.</w:t>
      </w:r>
    </w:p>
    <w:bookmarkEnd w:id="8"/>
    <w:p w:rsidR="00A820E7" w:rsidRDefault="00A820E7" w:rsidP="0043390F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43390F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A820E7" w:rsidRDefault="00A820E7" w:rsidP="0043390F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C6FD6" w:rsidRDefault="009C6FD6" w:rsidP="0043390F">
      <w:pPr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  <w:r w:rsidRPr="009C6FD6">
        <w:rPr>
          <w:rFonts w:eastAsia="Times New Roman" w:cs="Arial"/>
          <w:b/>
          <w:bCs/>
          <w:sz w:val="24"/>
          <w:szCs w:val="24"/>
          <w:lang w:eastAsia="en-AU"/>
        </w:rPr>
        <w:t xml:space="preserve">Part </w:t>
      </w:r>
      <w:r w:rsidR="007F2EF3">
        <w:rPr>
          <w:rFonts w:eastAsia="Times New Roman" w:cs="Arial"/>
          <w:b/>
          <w:bCs/>
          <w:sz w:val="24"/>
          <w:szCs w:val="24"/>
          <w:lang w:eastAsia="en-AU"/>
        </w:rPr>
        <w:t>8</w:t>
      </w:r>
      <w:r w:rsidR="008430C1">
        <w:rPr>
          <w:rFonts w:eastAsia="Times New Roman" w:cs="Arial"/>
          <w:b/>
          <w:bCs/>
          <w:sz w:val="24"/>
          <w:szCs w:val="24"/>
          <w:lang w:eastAsia="en-AU"/>
        </w:rPr>
        <w:t xml:space="preserve"> </w:t>
      </w:r>
      <w:r w:rsidRPr="009C6FD6">
        <w:rPr>
          <w:rFonts w:eastAsia="Times New Roman" w:cs="Arial"/>
          <w:b/>
          <w:bCs/>
          <w:sz w:val="24"/>
          <w:szCs w:val="24"/>
          <w:lang w:eastAsia="en-AU"/>
        </w:rPr>
        <w:t>– Declaration</w:t>
      </w:r>
    </w:p>
    <w:p w:rsidR="009C6FD6" w:rsidRPr="009C6FD6" w:rsidRDefault="009C6FD6" w:rsidP="0043390F">
      <w:pPr>
        <w:spacing w:before="0" w:after="0" w:line="240" w:lineRule="auto"/>
        <w:rPr>
          <w:rFonts w:eastAsia="Times New Roman" w:cs="Arial"/>
          <w:b/>
          <w:bCs/>
          <w:sz w:val="20"/>
          <w:szCs w:val="20"/>
          <w:lang w:eastAsia="en-AU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9C6FD6" w:rsidRPr="009C6FD6" w:rsidTr="0099409B">
        <w:trPr>
          <w:trHeight w:val="375"/>
        </w:trPr>
        <w:tc>
          <w:tcPr>
            <w:tcW w:w="10915" w:type="dxa"/>
            <w:shd w:val="clear" w:color="auto" w:fill="124461" w:themeFill="accent2" w:themeFillShade="BF"/>
            <w:vAlign w:val="center"/>
          </w:tcPr>
          <w:p w:rsidR="009C6FD6" w:rsidRPr="009C6FD6" w:rsidRDefault="007F2EF3" w:rsidP="0099409B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sz w:val="20"/>
                <w:szCs w:val="20"/>
                <w:lang w:eastAsia="en-AU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8</w:t>
            </w:r>
            <w:r w:rsidR="009C6FD6" w:rsidRPr="000D24CA">
              <w:rPr>
                <w:rFonts w:cs="Arial"/>
                <w:b/>
                <w:color w:val="FFFFFF"/>
                <w:sz w:val="20"/>
                <w:szCs w:val="20"/>
              </w:rPr>
              <w:t>.1 Privacy statement</w:t>
            </w:r>
          </w:p>
        </w:tc>
      </w:tr>
    </w:tbl>
    <w:p w:rsidR="009C6FD6" w:rsidRPr="009C6FD6" w:rsidRDefault="009C6FD6" w:rsidP="0043390F">
      <w:pPr>
        <w:autoSpaceDE w:val="0"/>
        <w:autoSpaceDN w:val="0"/>
        <w:adjustRightInd w:val="0"/>
        <w:spacing w:before="0" w:after="0" w:line="240" w:lineRule="auto"/>
        <w:ind w:left="-284" w:firstLine="284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C6FD6" w:rsidRPr="009C6FD6" w:rsidRDefault="009C6FD6" w:rsidP="0043390F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iCs/>
          <w:sz w:val="20"/>
          <w:szCs w:val="20"/>
          <w:lang w:eastAsia="en-AU"/>
        </w:rPr>
      </w:pPr>
      <w:bookmarkStart w:id="9" w:name="_Hlk25751737"/>
      <w:r w:rsidRPr="009C6FD6">
        <w:rPr>
          <w:rFonts w:eastAsia="Times New Roman" w:cs="Arial"/>
          <w:iCs/>
          <w:sz w:val="20"/>
          <w:szCs w:val="20"/>
          <w:lang w:eastAsia="en-AU"/>
        </w:rPr>
        <w:t xml:space="preserve">The personal information you provide on this form is subject to the </w:t>
      </w:r>
      <w:r w:rsidRPr="009C6FD6">
        <w:rPr>
          <w:rFonts w:eastAsia="Times New Roman" w:cs="Arial"/>
          <w:i/>
          <w:iCs/>
          <w:sz w:val="20"/>
          <w:szCs w:val="20"/>
          <w:lang w:eastAsia="en-AU"/>
        </w:rPr>
        <w:t>Privacy &amp; Personal Information Protection Act 1998</w:t>
      </w:r>
      <w:r w:rsidRPr="009C6FD6">
        <w:rPr>
          <w:rFonts w:eastAsia="Times New Roman" w:cs="Arial"/>
          <w:iCs/>
          <w:sz w:val="20"/>
          <w:szCs w:val="20"/>
          <w:lang w:eastAsia="en-AU"/>
        </w:rPr>
        <w:t xml:space="preserve">. It is being collected by NSW </w:t>
      </w:r>
      <w:r w:rsidR="008430C1">
        <w:rPr>
          <w:rFonts w:eastAsia="Times New Roman" w:cs="Arial"/>
          <w:iCs/>
          <w:sz w:val="20"/>
          <w:szCs w:val="20"/>
          <w:lang w:eastAsia="en-AU"/>
        </w:rPr>
        <w:t>Treasury</w:t>
      </w:r>
      <w:r w:rsidRPr="009C6FD6">
        <w:rPr>
          <w:rFonts w:eastAsia="Times New Roman" w:cs="Arial"/>
          <w:iCs/>
          <w:sz w:val="20"/>
          <w:szCs w:val="20"/>
          <w:lang w:eastAsia="en-AU"/>
        </w:rPr>
        <w:t xml:space="preserve"> and will be used for purpose</w:t>
      </w:r>
      <w:r w:rsidR="008430C1">
        <w:rPr>
          <w:rFonts w:eastAsia="Times New Roman" w:cs="Arial"/>
          <w:iCs/>
          <w:sz w:val="20"/>
          <w:szCs w:val="20"/>
          <w:lang w:eastAsia="en-AU"/>
        </w:rPr>
        <w:t xml:space="preserve">s related to NSW nomination </w:t>
      </w:r>
      <w:r w:rsidRPr="009C6FD6">
        <w:rPr>
          <w:rFonts w:eastAsia="Times New Roman" w:cs="Arial"/>
          <w:iCs/>
          <w:sz w:val="20"/>
          <w:szCs w:val="20"/>
          <w:lang w:eastAsia="en-AU"/>
        </w:rPr>
        <w:t xml:space="preserve">under the NSW Business and Skilled Migration Program. </w:t>
      </w:r>
      <w:r w:rsidRPr="009C6FD6">
        <w:rPr>
          <w:rFonts w:eastAsia="Times New Roman" w:cs="Arial"/>
          <w:iCs/>
          <w:sz w:val="20"/>
          <w:szCs w:val="20"/>
          <w:lang w:eastAsia="en-AU"/>
        </w:rPr>
        <w:br/>
      </w:r>
    </w:p>
    <w:p w:rsidR="009C6FD6" w:rsidRPr="009C6FD6" w:rsidRDefault="008430C1" w:rsidP="008430C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iCs/>
          <w:sz w:val="20"/>
          <w:szCs w:val="20"/>
          <w:lang w:eastAsia="en-AU"/>
        </w:rPr>
      </w:pPr>
      <w:r w:rsidRPr="008430C1">
        <w:rPr>
          <w:rFonts w:eastAsia="Times New Roman" w:cs="Arial"/>
          <w:iCs/>
          <w:sz w:val="20"/>
          <w:szCs w:val="20"/>
          <w:lang w:eastAsia="en-AU"/>
        </w:rPr>
        <w:t xml:space="preserve">NSW </w:t>
      </w:r>
      <w:r w:rsidR="00E718FA">
        <w:rPr>
          <w:rFonts w:eastAsia="Times New Roman" w:cs="Arial"/>
          <w:iCs/>
          <w:sz w:val="20"/>
          <w:szCs w:val="20"/>
          <w:lang w:eastAsia="en-AU"/>
        </w:rPr>
        <w:t>Treasury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 xml:space="preserve"> may share the information provided in this form with the </w:t>
      </w:r>
      <w:r w:rsidR="00F40272">
        <w:rPr>
          <w:rFonts w:eastAsia="Times New Roman" w:cs="Arial"/>
          <w:iCs/>
          <w:sz w:val="20"/>
          <w:szCs w:val="20"/>
          <w:lang w:eastAsia="en-AU"/>
        </w:rPr>
        <w:t xml:space="preserve">Commonwealth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Department</w:t>
      </w:r>
      <w:r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of Home Affairs for the purposes of verification and processing of your visa application. NSW</w:t>
      </w:r>
      <w:r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="00E718FA">
        <w:rPr>
          <w:rFonts w:eastAsia="Times New Roman" w:cs="Arial"/>
          <w:iCs/>
          <w:sz w:val="20"/>
          <w:szCs w:val="20"/>
          <w:lang w:eastAsia="en-AU"/>
        </w:rPr>
        <w:t>Treasury</w:t>
      </w:r>
      <w:r w:rsidR="00E718FA" w:rsidRPr="008430C1"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will not disclose your personal information to</w:t>
      </w:r>
      <w:r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 xml:space="preserve">anybody else unless authorised by law. The provision of this </w:t>
      </w:r>
      <w:r>
        <w:rPr>
          <w:rFonts w:eastAsia="Times New Roman" w:cs="Arial"/>
          <w:iCs/>
          <w:sz w:val="20"/>
          <w:szCs w:val="20"/>
          <w:lang w:eastAsia="en-AU"/>
        </w:rPr>
        <w:t>i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nformation is required to be supplied</w:t>
      </w:r>
      <w:r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 xml:space="preserve">for the purposes of assessing your eligibility for NSW Nomination for a Skilled </w:t>
      </w:r>
      <w:r>
        <w:rPr>
          <w:rFonts w:eastAsia="Times New Roman" w:cs="Arial"/>
          <w:iCs/>
          <w:sz w:val="20"/>
          <w:szCs w:val="20"/>
          <w:lang w:eastAsia="en-AU"/>
        </w:rPr>
        <w:t xml:space="preserve">Work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Regional</w:t>
      </w:r>
      <w:r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(Provisional) visa (subclass 4</w:t>
      </w:r>
      <w:r>
        <w:rPr>
          <w:rFonts w:eastAsia="Times New Roman" w:cs="Arial"/>
          <w:iCs/>
          <w:sz w:val="20"/>
          <w:szCs w:val="20"/>
          <w:lang w:eastAsia="en-AU"/>
        </w:rPr>
        <w:t>91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). If you choose not to provide the requested information we may</w:t>
      </w:r>
      <w:r>
        <w:rPr>
          <w:rFonts w:eastAsia="Times New Roman" w:cs="Arial"/>
          <w:iCs/>
          <w:sz w:val="20"/>
          <w:szCs w:val="20"/>
          <w:lang w:eastAsia="en-AU"/>
        </w:rPr>
        <w:t xml:space="preserve"> </w:t>
      </w:r>
      <w:r w:rsidRPr="008430C1">
        <w:rPr>
          <w:rFonts w:eastAsia="Times New Roman" w:cs="Arial"/>
          <w:iCs/>
          <w:sz w:val="20"/>
          <w:szCs w:val="20"/>
          <w:lang w:eastAsia="en-AU"/>
        </w:rPr>
        <w:t>not be able to process your application.</w:t>
      </w:r>
      <w:r w:rsidR="009C6FD6" w:rsidRPr="009C6FD6">
        <w:rPr>
          <w:rFonts w:eastAsia="Times New Roman" w:cs="Arial"/>
          <w:iCs/>
          <w:sz w:val="20"/>
          <w:szCs w:val="20"/>
          <w:lang w:eastAsia="en-AU"/>
        </w:rPr>
        <w:br/>
      </w:r>
    </w:p>
    <w:p w:rsidR="009C6FD6" w:rsidRPr="009C6FD6" w:rsidRDefault="009C6FD6" w:rsidP="0043390F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iCs/>
          <w:sz w:val="20"/>
          <w:szCs w:val="20"/>
          <w:lang w:eastAsia="en-AU"/>
        </w:rPr>
      </w:pPr>
      <w:r w:rsidRPr="009C6FD6">
        <w:rPr>
          <w:rFonts w:eastAsia="Times New Roman" w:cs="Arial"/>
          <w:iCs/>
          <w:sz w:val="20"/>
          <w:szCs w:val="20"/>
          <w:lang w:eastAsia="en-AU"/>
        </w:rPr>
        <w:t xml:space="preserve">You have the right to request access to, and correct the details of, your personal information held by us. Further information regarding privacy can be obtained from our website at </w:t>
      </w:r>
      <w:hyperlink r:id="rId13" w:history="1">
        <w:r w:rsidR="00C60781" w:rsidRPr="00116724">
          <w:rPr>
            <w:rStyle w:val="Hyperlink"/>
            <w:rFonts w:eastAsia="Times New Roman" w:cs="Arial"/>
            <w:iCs/>
            <w:color w:val="0000FF"/>
            <w:sz w:val="20"/>
            <w:szCs w:val="20"/>
            <w:lang w:eastAsia="en-AU"/>
          </w:rPr>
          <w:t>www.treasury.nsw.gov.au/privacy</w:t>
        </w:r>
      </w:hyperlink>
      <w:r w:rsidRPr="009C6FD6">
        <w:rPr>
          <w:rFonts w:eastAsia="Times New Roman" w:cs="Arial"/>
          <w:iCs/>
          <w:sz w:val="20"/>
          <w:szCs w:val="20"/>
          <w:lang w:eastAsia="en-AU"/>
        </w:rPr>
        <w:t>.</w:t>
      </w:r>
    </w:p>
    <w:bookmarkEnd w:id="9"/>
    <w:p w:rsidR="000D24CA" w:rsidRDefault="000D24CA" w:rsidP="0043390F">
      <w:pPr>
        <w:rPr>
          <w:sz w:val="20"/>
          <w:szCs w:val="20"/>
        </w:rPr>
      </w:pPr>
    </w:p>
    <w:p w:rsidR="00A820E7" w:rsidRDefault="00A820E7" w:rsidP="0043390F">
      <w:pPr>
        <w:rPr>
          <w:sz w:val="20"/>
          <w:szCs w:val="20"/>
        </w:rPr>
      </w:pPr>
    </w:p>
    <w:p w:rsidR="00A820E7" w:rsidRDefault="00A820E7" w:rsidP="0043390F">
      <w:pPr>
        <w:rPr>
          <w:sz w:val="20"/>
          <w:szCs w:val="20"/>
        </w:rPr>
      </w:pPr>
    </w:p>
    <w:p w:rsidR="00A820E7" w:rsidRDefault="00A820E7" w:rsidP="0043390F">
      <w:pPr>
        <w:rPr>
          <w:sz w:val="20"/>
          <w:szCs w:val="20"/>
        </w:rPr>
      </w:pPr>
    </w:p>
    <w:p w:rsidR="00A820E7" w:rsidRDefault="00A820E7" w:rsidP="0043390F">
      <w:pPr>
        <w:rPr>
          <w:sz w:val="20"/>
          <w:szCs w:val="20"/>
        </w:rPr>
      </w:pPr>
    </w:p>
    <w:p w:rsidR="00A820E7" w:rsidRDefault="00A820E7" w:rsidP="0043390F">
      <w:pPr>
        <w:rPr>
          <w:sz w:val="20"/>
          <w:szCs w:val="20"/>
        </w:rPr>
      </w:pPr>
    </w:p>
    <w:p w:rsidR="00A820E7" w:rsidRPr="00965F5D" w:rsidRDefault="00A820E7" w:rsidP="0043390F">
      <w:pPr>
        <w:rPr>
          <w:sz w:val="20"/>
          <w:szCs w:val="20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9C6FD6" w:rsidRPr="00473D51" w:rsidTr="0099409B">
        <w:trPr>
          <w:trHeight w:val="279"/>
        </w:trPr>
        <w:tc>
          <w:tcPr>
            <w:tcW w:w="10915" w:type="dxa"/>
            <w:shd w:val="clear" w:color="auto" w:fill="124461" w:themeFill="accent2" w:themeFillShade="BF"/>
            <w:vAlign w:val="center"/>
          </w:tcPr>
          <w:p w:rsidR="009C6FD6" w:rsidRPr="00473D51" w:rsidRDefault="007F2EF3" w:rsidP="0043390F">
            <w:pPr>
              <w:autoSpaceDE w:val="0"/>
              <w:autoSpaceDN w:val="0"/>
              <w:adjustRightInd w:val="0"/>
              <w:ind w:left="-284" w:firstLine="284"/>
              <w:rPr>
                <w:rFonts w:cs="Arial"/>
                <w:b/>
                <w:color w:val="FFFFFF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lastRenderedPageBreak/>
              <w:t>8</w:t>
            </w:r>
            <w:r w:rsidR="009C6FD6">
              <w:rPr>
                <w:rFonts w:cs="Arial"/>
                <w:b/>
                <w:color w:val="FFFFFF"/>
                <w:sz w:val="20"/>
                <w:szCs w:val="20"/>
              </w:rPr>
              <w:t>.</w:t>
            </w:r>
            <w:r w:rsidR="009C6FD6" w:rsidRPr="00473D51">
              <w:rPr>
                <w:rFonts w:cs="Arial"/>
                <w:b/>
                <w:color w:val="FFFFFF"/>
                <w:sz w:val="20"/>
                <w:szCs w:val="20"/>
              </w:rPr>
              <w:t xml:space="preserve">2 Applicant’s declaration </w:t>
            </w:r>
          </w:p>
        </w:tc>
      </w:tr>
    </w:tbl>
    <w:p w:rsidR="009C6FD6" w:rsidRDefault="009C6FD6" w:rsidP="0043390F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</w:p>
    <w:p w:rsidR="009C6FD6" w:rsidRPr="009C6FD6" w:rsidRDefault="009C6FD6" w:rsidP="0043390F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  <w:bookmarkStart w:id="10" w:name="_Hlk25748839"/>
      <w:bookmarkStart w:id="11" w:name="_Hlk25749065"/>
      <w:r w:rsidRPr="009C6FD6">
        <w:rPr>
          <w:rFonts w:eastAsia="Times New Roman" w:cs="Arial"/>
          <w:bCs/>
          <w:sz w:val="20"/>
          <w:szCs w:val="20"/>
          <w:lang w:eastAsia="en-AU"/>
        </w:rPr>
        <w:t xml:space="preserve">I solemnly and sincerely declare the following: </w:t>
      </w:r>
    </w:p>
    <w:p w:rsidR="009C6FD6" w:rsidRPr="009C6FD6" w:rsidRDefault="009C6FD6" w:rsidP="0043390F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</w:p>
    <w:p w:rsidR="008E679D" w:rsidRDefault="008E679D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  <w:r w:rsidRPr="008E679D">
        <w:rPr>
          <w:rFonts w:eastAsia="Calibri" w:cs="Arial"/>
          <w:bCs/>
          <w:sz w:val="20"/>
          <w:szCs w:val="20"/>
        </w:rPr>
        <w:t xml:space="preserve">I consent to NSW </w:t>
      </w:r>
      <w:r w:rsidR="00E718FA">
        <w:rPr>
          <w:rFonts w:eastAsia="Times New Roman" w:cs="Arial"/>
          <w:iCs/>
          <w:sz w:val="20"/>
          <w:szCs w:val="20"/>
          <w:lang w:eastAsia="en-AU"/>
        </w:rPr>
        <w:t>Treasury</w:t>
      </w:r>
      <w:r w:rsidRPr="008E679D">
        <w:rPr>
          <w:rFonts w:eastAsia="Calibri" w:cs="Arial"/>
          <w:bCs/>
          <w:sz w:val="20"/>
          <w:szCs w:val="20"/>
        </w:rPr>
        <w:t xml:space="preserve"> sharing the</w:t>
      </w:r>
      <w:r>
        <w:rPr>
          <w:rFonts w:eastAsia="Calibri" w:cs="Arial"/>
          <w:bCs/>
          <w:sz w:val="20"/>
          <w:szCs w:val="20"/>
        </w:rPr>
        <w:t xml:space="preserve"> </w:t>
      </w:r>
      <w:r w:rsidRPr="008E679D">
        <w:rPr>
          <w:rFonts w:eastAsia="Calibri" w:cs="Arial"/>
          <w:bCs/>
          <w:sz w:val="20"/>
          <w:szCs w:val="20"/>
        </w:rPr>
        <w:t xml:space="preserve">information provided on this form with the Department of Home Affairs </w:t>
      </w:r>
      <w:r w:rsidRPr="00A92FE3">
        <w:rPr>
          <w:rFonts w:eastAsia="Calibri" w:cs="Arial"/>
          <w:bCs/>
          <w:sz w:val="20"/>
          <w:szCs w:val="20"/>
        </w:rPr>
        <w:t>and</w:t>
      </w:r>
      <w:r w:rsidR="00571585" w:rsidRPr="00A92FE3">
        <w:rPr>
          <w:rFonts w:eastAsia="Calibri" w:cs="Arial"/>
          <w:bCs/>
          <w:sz w:val="20"/>
          <w:szCs w:val="20"/>
        </w:rPr>
        <w:t xml:space="preserve"> </w:t>
      </w:r>
      <w:r w:rsidRPr="00A92FE3">
        <w:rPr>
          <w:rFonts w:eastAsia="Calibri" w:cs="Arial"/>
          <w:bCs/>
          <w:sz w:val="20"/>
          <w:szCs w:val="20"/>
        </w:rPr>
        <w:t>/</w:t>
      </w:r>
      <w:r w:rsidR="00571585" w:rsidRPr="00A92FE3">
        <w:rPr>
          <w:rFonts w:eastAsia="Calibri" w:cs="Arial"/>
          <w:bCs/>
          <w:sz w:val="20"/>
          <w:szCs w:val="20"/>
        </w:rPr>
        <w:t xml:space="preserve"> </w:t>
      </w:r>
      <w:r w:rsidRPr="00A92FE3">
        <w:rPr>
          <w:rFonts w:eastAsia="Calibri" w:cs="Arial"/>
          <w:bCs/>
          <w:sz w:val="20"/>
          <w:szCs w:val="20"/>
        </w:rPr>
        <w:t>or third parties</w:t>
      </w:r>
      <w:r w:rsidRPr="008E679D">
        <w:rPr>
          <w:rFonts w:eastAsia="Calibri" w:cs="Arial"/>
          <w:bCs/>
          <w:sz w:val="20"/>
          <w:szCs w:val="20"/>
        </w:rPr>
        <w:t xml:space="preserve"> for the</w:t>
      </w:r>
      <w:r>
        <w:rPr>
          <w:rFonts w:eastAsia="Calibri" w:cs="Arial"/>
          <w:bCs/>
          <w:sz w:val="20"/>
          <w:szCs w:val="20"/>
        </w:rPr>
        <w:t xml:space="preserve"> </w:t>
      </w:r>
      <w:r w:rsidRPr="008E679D">
        <w:rPr>
          <w:rFonts w:eastAsia="Calibri" w:cs="Arial"/>
          <w:bCs/>
          <w:sz w:val="20"/>
          <w:szCs w:val="20"/>
        </w:rPr>
        <w:t>purposes of verification and processing of my visa application.</w:t>
      </w:r>
    </w:p>
    <w:p w:rsidR="008E679D" w:rsidRPr="008E679D" w:rsidRDefault="008E679D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</w:p>
    <w:p w:rsidR="007A7B4A" w:rsidRDefault="008E679D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  <w:r w:rsidRPr="008E679D">
        <w:rPr>
          <w:rFonts w:eastAsia="Calibri" w:cs="Arial"/>
          <w:bCs/>
          <w:sz w:val="20"/>
          <w:szCs w:val="20"/>
        </w:rPr>
        <w:t>I declare that the information submitted in this application is true and accurate and that I have</w:t>
      </w:r>
      <w:r>
        <w:rPr>
          <w:rFonts w:eastAsia="Calibri" w:cs="Arial"/>
          <w:bCs/>
          <w:sz w:val="20"/>
          <w:szCs w:val="20"/>
        </w:rPr>
        <w:t xml:space="preserve"> </w:t>
      </w:r>
      <w:r w:rsidRPr="008E679D">
        <w:rPr>
          <w:rFonts w:eastAsia="Calibri" w:cs="Arial"/>
          <w:bCs/>
          <w:sz w:val="20"/>
          <w:szCs w:val="20"/>
        </w:rPr>
        <w:t>read all Department of Home Affairs</w:t>
      </w:r>
      <w:r w:rsidR="008A2140">
        <w:rPr>
          <w:rFonts w:eastAsia="Calibri" w:cs="Arial"/>
          <w:bCs/>
          <w:sz w:val="20"/>
          <w:szCs w:val="20"/>
        </w:rPr>
        <w:t>’</w:t>
      </w:r>
      <w:r w:rsidRPr="008E679D">
        <w:rPr>
          <w:rFonts w:eastAsia="Calibri" w:cs="Arial"/>
          <w:bCs/>
          <w:sz w:val="20"/>
          <w:szCs w:val="20"/>
        </w:rPr>
        <w:t xml:space="preserve"> criteria for this visa</w:t>
      </w:r>
      <w:r w:rsidR="008A2140">
        <w:rPr>
          <w:rFonts w:eastAsia="Calibri" w:cs="Arial"/>
          <w:bCs/>
          <w:sz w:val="20"/>
          <w:szCs w:val="20"/>
        </w:rPr>
        <w:t>,</w:t>
      </w:r>
      <w:r w:rsidRPr="008E679D">
        <w:rPr>
          <w:rFonts w:eastAsia="Calibri" w:cs="Arial"/>
          <w:bCs/>
          <w:sz w:val="20"/>
          <w:szCs w:val="20"/>
        </w:rPr>
        <w:t xml:space="preserve"> as well as the </w:t>
      </w:r>
      <w:r w:rsidR="008A2140">
        <w:rPr>
          <w:rFonts w:eastAsia="Calibri" w:cs="Arial"/>
          <w:bCs/>
          <w:sz w:val="20"/>
          <w:szCs w:val="20"/>
        </w:rPr>
        <w:t xml:space="preserve">NSW </w:t>
      </w:r>
      <w:r w:rsidRPr="008E679D">
        <w:rPr>
          <w:rFonts w:eastAsia="Calibri" w:cs="Arial"/>
          <w:bCs/>
          <w:sz w:val="20"/>
          <w:szCs w:val="20"/>
        </w:rPr>
        <w:t xml:space="preserve">nomination criteria </w:t>
      </w:r>
      <w:r w:rsidR="008A2140">
        <w:rPr>
          <w:rFonts w:eastAsia="Calibri" w:cs="Arial"/>
          <w:bCs/>
          <w:sz w:val="20"/>
          <w:szCs w:val="20"/>
        </w:rPr>
        <w:t>for the stream I am applying under a</w:t>
      </w:r>
      <w:r w:rsidRPr="008E679D">
        <w:rPr>
          <w:rFonts w:eastAsia="Calibri" w:cs="Arial"/>
          <w:bCs/>
          <w:sz w:val="20"/>
          <w:szCs w:val="20"/>
        </w:rPr>
        <w:t>nd assess that I meet these criteria.</w:t>
      </w:r>
      <w:r>
        <w:rPr>
          <w:rFonts w:eastAsia="Calibri" w:cs="Arial"/>
          <w:bCs/>
          <w:sz w:val="20"/>
          <w:szCs w:val="20"/>
        </w:rPr>
        <w:t xml:space="preserve"> </w:t>
      </w:r>
    </w:p>
    <w:p w:rsidR="007A7B4A" w:rsidRDefault="007A7B4A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</w:p>
    <w:p w:rsidR="007A7B4A" w:rsidRDefault="008E679D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  <w:r w:rsidRPr="008E679D">
        <w:rPr>
          <w:rFonts w:eastAsia="Calibri" w:cs="Arial"/>
          <w:bCs/>
          <w:sz w:val="20"/>
          <w:szCs w:val="20"/>
        </w:rPr>
        <w:t>I acknowledge that</w:t>
      </w:r>
      <w:r w:rsidR="007A7B4A">
        <w:rPr>
          <w:rFonts w:eastAsia="Calibri" w:cs="Arial"/>
          <w:bCs/>
          <w:sz w:val="20"/>
          <w:szCs w:val="20"/>
        </w:rPr>
        <w:t>:</w:t>
      </w:r>
    </w:p>
    <w:p w:rsidR="007A7B4A" w:rsidRDefault="007A7B4A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</w:p>
    <w:p w:rsidR="008E679D" w:rsidRPr="007A7B4A" w:rsidRDefault="008E679D" w:rsidP="007A7B4A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7A7B4A">
        <w:rPr>
          <w:rFonts w:eastAsia="Times New Roman" w:cs="Arial"/>
          <w:iCs/>
          <w:sz w:val="20"/>
          <w:szCs w:val="20"/>
          <w:lang w:eastAsia="en-AU"/>
        </w:rPr>
        <w:t>NSW nomination is valid for one nomination and against one Expression of Interest (EOI) number only</w:t>
      </w:r>
    </w:p>
    <w:p w:rsidR="007A7B4A" w:rsidRDefault="007A7B4A" w:rsidP="007A7B4A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>
        <w:rPr>
          <w:rFonts w:eastAsia="Times New Roman" w:cs="Arial"/>
          <w:iCs/>
          <w:sz w:val="20"/>
          <w:szCs w:val="20"/>
          <w:lang w:eastAsia="en-AU"/>
        </w:rPr>
        <w:t>NSW Treasury may contact other parties, such as employers, to verify the information that I have provided in my application</w:t>
      </w:r>
    </w:p>
    <w:p w:rsidR="007A7B4A" w:rsidRPr="007A7B4A" w:rsidRDefault="007A7B4A" w:rsidP="007A7B4A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7A7B4A">
        <w:rPr>
          <w:rFonts w:eastAsia="Times New Roman" w:cs="Arial"/>
          <w:iCs/>
          <w:sz w:val="20"/>
          <w:szCs w:val="20"/>
          <w:lang w:eastAsia="en-AU"/>
        </w:rPr>
        <w:t xml:space="preserve">NSW Treasury may withdraw my nomination if I have provided false information in my application, </w:t>
      </w:r>
    </w:p>
    <w:p w:rsidR="007A7B4A" w:rsidRPr="007A7B4A" w:rsidRDefault="007A7B4A" w:rsidP="007A7B4A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7A7B4A">
        <w:rPr>
          <w:rFonts w:eastAsia="Times New Roman" w:cs="Arial"/>
          <w:iCs/>
          <w:sz w:val="20"/>
          <w:szCs w:val="20"/>
          <w:lang w:eastAsia="en-AU"/>
        </w:rPr>
        <w:t>NSW Treasury may withdraw my nomination if after being nominated, I settle in another state or territory in Australia.</w:t>
      </w:r>
    </w:p>
    <w:p w:rsidR="008E679D" w:rsidRPr="008E679D" w:rsidRDefault="008E679D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</w:p>
    <w:p w:rsidR="008E679D" w:rsidRDefault="008E679D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  <w:r w:rsidRPr="008E679D">
        <w:rPr>
          <w:rFonts w:eastAsia="Calibri" w:cs="Arial"/>
          <w:bCs/>
          <w:sz w:val="20"/>
          <w:szCs w:val="20"/>
        </w:rPr>
        <w:t xml:space="preserve">If granted a Skilled </w:t>
      </w:r>
      <w:r>
        <w:rPr>
          <w:rFonts w:eastAsia="Calibri" w:cs="Arial"/>
          <w:bCs/>
          <w:sz w:val="20"/>
          <w:szCs w:val="20"/>
        </w:rPr>
        <w:t xml:space="preserve">Work </w:t>
      </w:r>
      <w:r w:rsidRPr="008E679D">
        <w:rPr>
          <w:rFonts w:eastAsia="Calibri" w:cs="Arial"/>
          <w:bCs/>
          <w:sz w:val="20"/>
          <w:szCs w:val="20"/>
        </w:rPr>
        <w:t>Regional (Provisional) visa (subclass 4</w:t>
      </w:r>
      <w:r>
        <w:rPr>
          <w:rFonts w:eastAsia="Calibri" w:cs="Arial"/>
          <w:bCs/>
          <w:sz w:val="20"/>
          <w:szCs w:val="20"/>
        </w:rPr>
        <w:t>91</w:t>
      </w:r>
      <w:r w:rsidRPr="008E679D">
        <w:rPr>
          <w:rFonts w:eastAsia="Calibri" w:cs="Arial"/>
          <w:bCs/>
          <w:sz w:val="20"/>
          <w:szCs w:val="20"/>
        </w:rPr>
        <w:t>) by the Department of Home Affairs, I</w:t>
      </w:r>
      <w:r>
        <w:rPr>
          <w:rFonts w:eastAsia="Calibri" w:cs="Arial"/>
          <w:bCs/>
          <w:sz w:val="20"/>
          <w:szCs w:val="20"/>
        </w:rPr>
        <w:t xml:space="preserve"> </w:t>
      </w:r>
      <w:r w:rsidRPr="008E679D">
        <w:rPr>
          <w:rFonts w:eastAsia="Calibri" w:cs="Arial"/>
          <w:bCs/>
          <w:sz w:val="20"/>
          <w:szCs w:val="20"/>
        </w:rPr>
        <w:t>agree to:</w:t>
      </w:r>
    </w:p>
    <w:p w:rsidR="00965F5D" w:rsidRPr="008E679D" w:rsidRDefault="00965F5D" w:rsidP="008E679D">
      <w:pPr>
        <w:autoSpaceDE w:val="0"/>
        <w:autoSpaceDN w:val="0"/>
        <w:adjustRightInd w:val="0"/>
        <w:spacing w:before="0" w:after="0" w:line="240" w:lineRule="auto"/>
        <w:rPr>
          <w:rFonts w:eastAsia="Calibri" w:cs="Arial"/>
          <w:bCs/>
          <w:sz w:val="20"/>
          <w:szCs w:val="20"/>
        </w:rPr>
      </w:pPr>
    </w:p>
    <w:p w:rsidR="008A2140" w:rsidRPr="007A7B4A" w:rsidRDefault="008E679D" w:rsidP="008A2140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7A7B4A">
        <w:rPr>
          <w:rFonts w:eastAsia="Times New Roman" w:cs="Arial"/>
          <w:iCs/>
          <w:sz w:val="20"/>
          <w:szCs w:val="20"/>
          <w:lang w:eastAsia="en-AU"/>
        </w:rPr>
        <w:t xml:space="preserve">Live and work in </w:t>
      </w:r>
      <w:r w:rsidR="008A2140" w:rsidRPr="007A7B4A">
        <w:rPr>
          <w:rFonts w:eastAsia="Times New Roman" w:cs="Arial"/>
          <w:iCs/>
          <w:sz w:val="20"/>
          <w:szCs w:val="20"/>
          <w:lang w:eastAsia="en-AU"/>
        </w:rPr>
        <w:t>designated regional area postcodes in NSW while holding this visa</w:t>
      </w:r>
    </w:p>
    <w:p w:rsidR="008E679D" w:rsidRPr="007A7B4A" w:rsidRDefault="008E679D" w:rsidP="008A2140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7A7B4A">
        <w:rPr>
          <w:rFonts w:eastAsia="Times New Roman" w:cs="Arial"/>
          <w:iCs/>
          <w:sz w:val="20"/>
          <w:szCs w:val="20"/>
          <w:lang w:eastAsia="en-AU"/>
        </w:rPr>
        <w:t xml:space="preserve">Advise </w:t>
      </w:r>
      <w:r w:rsidR="008A2140" w:rsidRPr="007A7B4A">
        <w:rPr>
          <w:rFonts w:eastAsia="Times New Roman" w:cs="Arial"/>
          <w:iCs/>
          <w:sz w:val="20"/>
          <w:szCs w:val="20"/>
          <w:lang w:eastAsia="en-AU"/>
        </w:rPr>
        <w:t xml:space="preserve">NSW Treasury of </w:t>
      </w:r>
      <w:r w:rsidRPr="007A7B4A">
        <w:rPr>
          <w:rFonts w:eastAsia="Times New Roman" w:cs="Arial"/>
          <w:iCs/>
          <w:sz w:val="20"/>
          <w:szCs w:val="20"/>
          <w:lang w:eastAsia="en-AU"/>
        </w:rPr>
        <w:t xml:space="preserve">my address on arrival in NSW (if applicable) and of any change of home or business address </w:t>
      </w:r>
      <w:r w:rsidR="008A2140" w:rsidRPr="007A7B4A">
        <w:rPr>
          <w:rFonts w:eastAsia="Times New Roman" w:cs="Arial"/>
          <w:iCs/>
          <w:sz w:val="20"/>
          <w:szCs w:val="20"/>
          <w:lang w:eastAsia="en-AU"/>
        </w:rPr>
        <w:t>while holding</w:t>
      </w:r>
      <w:r w:rsidRPr="007A7B4A">
        <w:rPr>
          <w:rFonts w:eastAsia="Times New Roman" w:cs="Arial"/>
          <w:iCs/>
          <w:sz w:val="20"/>
          <w:szCs w:val="20"/>
          <w:lang w:eastAsia="en-AU"/>
        </w:rPr>
        <w:t xml:space="preserve"> this visa.</w:t>
      </w:r>
    </w:p>
    <w:p w:rsidR="008A2140" w:rsidRPr="007A7B4A" w:rsidRDefault="008A2140" w:rsidP="008A2140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7A7B4A">
        <w:rPr>
          <w:rFonts w:eastAsia="Times New Roman" w:cs="Arial"/>
          <w:iCs/>
          <w:sz w:val="20"/>
          <w:szCs w:val="20"/>
          <w:lang w:eastAsia="en-AU"/>
        </w:rPr>
        <w:t>Advise NSW Treasury of any changes to my contact details while holding this visa.</w:t>
      </w:r>
    </w:p>
    <w:p w:rsidR="009C6FD6" w:rsidRPr="009D1E90" w:rsidRDefault="008E679D" w:rsidP="009D1E90">
      <w:pPr>
        <w:pStyle w:val="ListParagraph"/>
        <w:numPr>
          <w:ilvl w:val="0"/>
          <w:numId w:val="7"/>
        </w:numPr>
        <w:spacing w:before="60" w:after="60" w:line="240" w:lineRule="auto"/>
        <w:ind w:left="714" w:hanging="357"/>
        <w:contextualSpacing w:val="0"/>
        <w:rPr>
          <w:rFonts w:eastAsia="Times New Roman" w:cs="Arial"/>
          <w:iCs/>
          <w:sz w:val="20"/>
          <w:szCs w:val="20"/>
          <w:lang w:eastAsia="en-AU"/>
        </w:rPr>
      </w:pPr>
      <w:r w:rsidRPr="009D1E90">
        <w:rPr>
          <w:rFonts w:eastAsia="Times New Roman" w:cs="Arial"/>
          <w:iCs/>
          <w:sz w:val="20"/>
          <w:szCs w:val="20"/>
          <w:lang w:eastAsia="en-AU"/>
        </w:rPr>
        <w:t>Respond to surveys or requests for updated information on employment and settlement in NSW.</w:t>
      </w:r>
    </w:p>
    <w:bookmarkEnd w:id="10"/>
    <w:p w:rsidR="008E679D" w:rsidRPr="009C6FD6" w:rsidRDefault="008E679D" w:rsidP="008E679D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</w:p>
    <w:bookmarkStart w:id="12" w:name="_Hlk25748828"/>
    <w:p w:rsidR="009E4D41" w:rsidRDefault="00896728" w:rsidP="0029781E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color w:val="000000"/>
          <w:sz w:val="20"/>
          <w:szCs w:val="20"/>
          <w:lang w:eastAsia="en-AU"/>
        </w:rPr>
      </w:pPr>
      <w:sdt>
        <w:sdtPr>
          <w:rPr>
            <w:rFonts w:eastAsia="Times New Roman" w:cs="Arial"/>
            <w:color w:val="000000"/>
            <w:sz w:val="20"/>
            <w:szCs w:val="20"/>
            <w:lang w:eastAsia="en-AU"/>
          </w:rPr>
          <w:id w:val="2084169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D41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AU"/>
            </w:rPr>
            <w:t>☐</w:t>
          </w:r>
        </w:sdtContent>
      </w:sdt>
      <w:r w:rsidR="009E4D41">
        <w:rPr>
          <w:rFonts w:eastAsia="Times New Roman" w:cs="Arial"/>
          <w:color w:val="000000"/>
          <w:sz w:val="20"/>
          <w:szCs w:val="20"/>
          <w:lang w:eastAsia="en-AU"/>
        </w:rPr>
        <w:t xml:space="preserve">  I make this solemn declaration as to the matters aforesaid (check box). </w:t>
      </w:r>
    </w:p>
    <w:p w:rsidR="009E4D41" w:rsidRPr="009C6FD6" w:rsidRDefault="009E4D41" w:rsidP="0029781E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</w:p>
    <w:p w:rsidR="009E4D41" w:rsidRDefault="009E4D41" w:rsidP="0029781E">
      <w:pPr>
        <w:autoSpaceDE w:val="0"/>
        <w:autoSpaceDN w:val="0"/>
        <w:adjustRightInd w:val="0"/>
        <w:spacing w:before="0" w:after="200" w:line="240" w:lineRule="auto"/>
        <w:rPr>
          <w:rFonts w:eastAsia="Times New Roman" w:cs="Arial"/>
          <w:bCs/>
          <w:sz w:val="20"/>
          <w:szCs w:val="20"/>
          <w:lang w:eastAsia="en-AU"/>
        </w:rPr>
      </w:pPr>
      <w:r w:rsidRPr="009C6FD6">
        <w:rPr>
          <w:rFonts w:eastAsia="Times New Roman" w:cs="Arial"/>
          <w:bCs/>
          <w:sz w:val="20"/>
          <w:szCs w:val="20"/>
          <w:lang w:eastAsia="en-AU"/>
        </w:rPr>
        <w:t>Applicant’s name</w:t>
      </w:r>
      <w:r w:rsidRPr="009C6FD6">
        <w:rPr>
          <w:rFonts w:eastAsia="Times New Roman" w:cs="Arial"/>
          <w:bCs/>
          <w:sz w:val="20"/>
          <w:szCs w:val="20"/>
          <w:lang w:eastAsia="en-AU"/>
        </w:rPr>
        <w:tab/>
      </w:r>
      <w:r w:rsidRPr="009C6FD6">
        <w:rPr>
          <w:rFonts w:eastAsia="Times New Roman" w:cs="Arial"/>
          <w:color w:val="000000"/>
          <w:lang w:eastAsia="en-AU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Pr="009C6FD6">
        <w:rPr>
          <w:rFonts w:eastAsia="Times New Roman" w:cs="Arial"/>
          <w:color w:val="000000"/>
          <w:lang w:eastAsia="en-AU"/>
        </w:rPr>
        <w:instrText xml:space="preserve"> FORMTEXT </w:instrText>
      </w:r>
      <w:r w:rsidRPr="009C6FD6">
        <w:rPr>
          <w:rFonts w:eastAsia="Times New Roman" w:cs="Arial"/>
          <w:color w:val="000000"/>
          <w:lang w:eastAsia="en-AU"/>
        </w:rPr>
      </w:r>
      <w:r w:rsidRPr="009C6FD6">
        <w:rPr>
          <w:rFonts w:eastAsia="Times New Roman" w:cs="Arial"/>
          <w:color w:val="000000"/>
          <w:lang w:eastAsia="en-AU"/>
        </w:rPr>
        <w:fldChar w:fldCharType="separate"/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color w:val="000000"/>
          <w:lang w:eastAsia="en-AU"/>
        </w:rPr>
        <w:fldChar w:fldCharType="end"/>
      </w:r>
      <w:r w:rsidRPr="009C6FD6">
        <w:rPr>
          <w:rFonts w:eastAsia="Times New Roman" w:cs="Arial"/>
          <w:bCs/>
          <w:sz w:val="20"/>
          <w:szCs w:val="20"/>
          <w:lang w:eastAsia="en-AU"/>
        </w:rPr>
        <w:tab/>
        <w:t xml:space="preserve">   </w:t>
      </w:r>
    </w:p>
    <w:p w:rsidR="009E4D41" w:rsidRDefault="009E4D41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color w:val="000000"/>
          <w:lang w:eastAsia="en-AU"/>
        </w:rPr>
      </w:pPr>
      <w:r w:rsidRPr="009C6FD6">
        <w:rPr>
          <w:rFonts w:eastAsia="Times New Roman" w:cs="Arial"/>
          <w:bCs/>
          <w:sz w:val="20"/>
          <w:szCs w:val="20"/>
          <w:lang w:eastAsia="en-AU"/>
        </w:rPr>
        <w:t>Date</w:t>
      </w:r>
      <w:r w:rsidRPr="009C6FD6"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 w:rsidRPr="009C6FD6">
        <w:rPr>
          <w:rFonts w:eastAsia="Times New Roman" w:cs="Arial"/>
          <w:color w:val="000000"/>
          <w:lang w:eastAsia="en-AU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Pr="009C6FD6">
        <w:rPr>
          <w:rFonts w:eastAsia="Times New Roman" w:cs="Arial"/>
          <w:color w:val="000000"/>
          <w:lang w:eastAsia="en-AU"/>
        </w:rPr>
        <w:instrText xml:space="preserve"> FORMTEXT </w:instrText>
      </w:r>
      <w:r w:rsidRPr="009C6FD6">
        <w:rPr>
          <w:rFonts w:eastAsia="Times New Roman" w:cs="Arial"/>
          <w:color w:val="000000"/>
          <w:lang w:eastAsia="en-AU"/>
        </w:rPr>
      </w:r>
      <w:r w:rsidRPr="009C6FD6">
        <w:rPr>
          <w:rFonts w:eastAsia="Times New Roman" w:cs="Arial"/>
          <w:color w:val="000000"/>
          <w:lang w:eastAsia="en-AU"/>
        </w:rPr>
        <w:fldChar w:fldCharType="separate"/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lang w:eastAsia="en-AU"/>
        </w:rPr>
        <w:t> </w:t>
      </w:r>
      <w:r w:rsidRPr="009C6FD6">
        <w:rPr>
          <w:rFonts w:eastAsia="Times New Roman" w:cs="Arial"/>
          <w:color w:val="000000"/>
          <w:lang w:eastAsia="en-AU"/>
        </w:rPr>
        <w:fldChar w:fldCharType="end"/>
      </w:r>
    </w:p>
    <w:p w:rsidR="00A820E7" w:rsidRDefault="00A820E7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color w:val="000000"/>
          <w:lang w:eastAsia="en-AU"/>
        </w:rPr>
      </w:pPr>
    </w:p>
    <w:p w:rsidR="00A820E7" w:rsidRDefault="00A820E7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color w:val="000000"/>
          <w:lang w:eastAsia="en-AU"/>
        </w:rPr>
      </w:pPr>
    </w:p>
    <w:p w:rsidR="00A820E7" w:rsidRPr="009C6FD6" w:rsidRDefault="00A820E7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</w:p>
    <w:bookmarkEnd w:id="11"/>
    <w:bookmarkEnd w:id="12"/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9C6FD6" w:rsidRPr="009C6FD6" w:rsidTr="0099409B">
        <w:trPr>
          <w:trHeight w:val="375"/>
        </w:trPr>
        <w:tc>
          <w:tcPr>
            <w:tcW w:w="10915" w:type="dxa"/>
            <w:shd w:val="clear" w:color="auto" w:fill="124461" w:themeFill="accent2" w:themeFillShade="BF"/>
            <w:vAlign w:val="center"/>
          </w:tcPr>
          <w:p w:rsidR="009C6FD6" w:rsidRPr="009C6FD6" w:rsidRDefault="009C6FD6" w:rsidP="000D24CA">
            <w:pPr>
              <w:autoSpaceDE w:val="0"/>
              <w:autoSpaceDN w:val="0"/>
              <w:adjustRightInd w:val="0"/>
              <w:ind w:left="-284" w:firstLine="284"/>
              <w:rPr>
                <w:rFonts w:eastAsia="Times New Roman" w:cs="Arial"/>
                <w:b/>
                <w:color w:val="FFFFFF"/>
                <w:lang w:eastAsia="en-AU"/>
              </w:rPr>
            </w:pPr>
            <w:r w:rsidRPr="009C6FD6">
              <w:rPr>
                <w:rFonts w:eastAsia="Times New Roman" w:cs="Arial"/>
                <w:b/>
                <w:lang w:eastAsia="en-AU"/>
              </w:rPr>
              <w:br w:type="page"/>
            </w:r>
            <w:r w:rsidR="007F2EF3">
              <w:rPr>
                <w:rFonts w:cs="Arial"/>
                <w:b/>
                <w:color w:val="FFFFFF"/>
                <w:sz w:val="20"/>
                <w:szCs w:val="20"/>
              </w:rPr>
              <w:t>8</w:t>
            </w:r>
            <w:r w:rsidRPr="000D24CA">
              <w:rPr>
                <w:rFonts w:cs="Arial"/>
                <w:b/>
                <w:color w:val="FFFFFF"/>
                <w:sz w:val="20"/>
                <w:szCs w:val="20"/>
              </w:rPr>
              <w:t>.3 Declaration by migration agent / authorised representative</w:t>
            </w:r>
          </w:p>
        </w:tc>
      </w:tr>
    </w:tbl>
    <w:p w:rsidR="009C6FD6" w:rsidRPr="009C6FD6" w:rsidRDefault="009C6FD6" w:rsidP="0043390F">
      <w:pPr>
        <w:autoSpaceDE w:val="0"/>
        <w:autoSpaceDN w:val="0"/>
        <w:adjustRightInd w:val="0"/>
        <w:spacing w:before="0" w:after="0" w:line="240" w:lineRule="auto"/>
        <w:ind w:left="-284" w:firstLine="284"/>
        <w:rPr>
          <w:rFonts w:eastAsia="Times New Roman" w:cs="Arial"/>
          <w:b/>
          <w:bCs/>
          <w:sz w:val="24"/>
          <w:szCs w:val="24"/>
          <w:lang w:eastAsia="en-AU"/>
        </w:rPr>
      </w:pPr>
    </w:p>
    <w:p w:rsidR="009C6FD6" w:rsidRPr="009C6FD6" w:rsidRDefault="009C6FD6" w:rsidP="0043390F">
      <w:pPr>
        <w:tabs>
          <w:tab w:val="left" w:pos="4012"/>
        </w:tabs>
        <w:autoSpaceDE w:val="0"/>
        <w:autoSpaceDN w:val="0"/>
        <w:adjustRightInd w:val="0"/>
        <w:spacing w:before="0" w:after="0" w:line="240" w:lineRule="auto"/>
        <w:jc w:val="both"/>
        <w:rPr>
          <w:rFonts w:eastAsia="Times New Roman" w:cs="Arial"/>
          <w:sz w:val="20"/>
          <w:szCs w:val="20"/>
          <w:lang w:eastAsia="en-AU"/>
        </w:rPr>
      </w:pPr>
      <w:bookmarkStart w:id="13" w:name="_Hlk25748781"/>
      <w:r w:rsidRPr="009C6FD6">
        <w:rPr>
          <w:rFonts w:eastAsia="Times New Roman" w:cs="Arial"/>
          <w:sz w:val="20"/>
          <w:szCs w:val="20"/>
          <w:lang w:eastAsia="en-AU"/>
        </w:rPr>
        <w:t>I have explained all of the NSW nomination requirements and conditions to the applicant, and believe that the applicant understands the information, including the privacy statement and the applicant’s declaration above.</w:t>
      </w:r>
    </w:p>
    <w:p w:rsidR="009C6FD6" w:rsidRPr="009C6FD6" w:rsidRDefault="009C6FD6" w:rsidP="0043390F">
      <w:pPr>
        <w:tabs>
          <w:tab w:val="left" w:pos="4012"/>
        </w:tabs>
        <w:autoSpaceDE w:val="0"/>
        <w:autoSpaceDN w:val="0"/>
        <w:adjustRightInd w:val="0"/>
        <w:spacing w:before="0" w:after="0" w:line="240" w:lineRule="auto"/>
        <w:jc w:val="both"/>
        <w:rPr>
          <w:rFonts w:eastAsia="Times New Roman" w:cs="Arial"/>
          <w:sz w:val="20"/>
          <w:szCs w:val="20"/>
          <w:lang w:eastAsia="en-AU"/>
        </w:rPr>
      </w:pPr>
    </w:p>
    <w:p w:rsidR="009C6FD6" w:rsidRPr="009C6FD6" w:rsidRDefault="009C6FD6" w:rsidP="0043390F">
      <w:pPr>
        <w:tabs>
          <w:tab w:val="left" w:pos="4012"/>
        </w:tabs>
        <w:autoSpaceDE w:val="0"/>
        <w:autoSpaceDN w:val="0"/>
        <w:adjustRightInd w:val="0"/>
        <w:spacing w:before="0" w:after="0" w:line="240" w:lineRule="auto"/>
        <w:jc w:val="both"/>
        <w:rPr>
          <w:rFonts w:eastAsia="Times New Roman" w:cs="Arial"/>
          <w:sz w:val="20"/>
          <w:szCs w:val="20"/>
          <w:lang w:eastAsia="en-AU"/>
        </w:rPr>
      </w:pPr>
      <w:r w:rsidRPr="009C6FD6">
        <w:rPr>
          <w:rFonts w:eastAsia="Times New Roman" w:cs="Arial"/>
          <w:sz w:val="20"/>
          <w:szCs w:val="20"/>
          <w:lang w:eastAsia="en-AU"/>
        </w:rPr>
        <w:t>To the best of my knowledge, I believe that the information provided in this form is complete and accurate.</w:t>
      </w:r>
    </w:p>
    <w:p w:rsidR="00965F5D" w:rsidRDefault="00965F5D" w:rsidP="0043390F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</w:p>
    <w:bookmarkStart w:id="14" w:name="_Hlk25749077"/>
    <w:bookmarkEnd w:id="5"/>
    <w:p w:rsidR="009E4D41" w:rsidRDefault="00896728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color w:val="000000"/>
          <w:sz w:val="20"/>
          <w:szCs w:val="20"/>
          <w:lang w:eastAsia="en-AU"/>
        </w:rPr>
      </w:pPr>
      <w:sdt>
        <w:sdtPr>
          <w:rPr>
            <w:rFonts w:eastAsia="Times New Roman" w:cs="Arial"/>
            <w:color w:val="000000"/>
            <w:sz w:val="20"/>
            <w:szCs w:val="20"/>
            <w:lang w:eastAsia="en-AU"/>
          </w:rPr>
          <w:id w:val="710624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D41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AU"/>
            </w:rPr>
            <w:t>☐</w:t>
          </w:r>
        </w:sdtContent>
      </w:sdt>
      <w:r w:rsidR="009E4D41">
        <w:rPr>
          <w:rFonts w:eastAsia="Times New Roman" w:cs="Arial"/>
          <w:color w:val="000000"/>
          <w:sz w:val="20"/>
          <w:szCs w:val="20"/>
          <w:lang w:eastAsia="en-AU"/>
        </w:rPr>
        <w:t xml:space="preserve">  I make this solemn declaration as to the matters aforesaid (check box). </w:t>
      </w:r>
    </w:p>
    <w:p w:rsidR="009E4D41" w:rsidRPr="009C6FD6" w:rsidRDefault="009E4D41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Cs/>
          <w:sz w:val="20"/>
          <w:szCs w:val="20"/>
          <w:lang w:eastAsia="en-AU"/>
        </w:rPr>
      </w:pPr>
    </w:p>
    <w:p w:rsidR="009E4D41" w:rsidRDefault="009E4D41" w:rsidP="009E4D41">
      <w:pPr>
        <w:autoSpaceDE w:val="0"/>
        <w:autoSpaceDN w:val="0"/>
        <w:adjustRightInd w:val="0"/>
        <w:spacing w:before="0" w:after="200" w:line="240" w:lineRule="auto"/>
        <w:rPr>
          <w:rFonts w:eastAsia="Times New Roman" w:cs="Arial"/>
          <w:bCs/>
          <w:sz w:val="20"/>
          <w:szCs w:val="20"/>
          <w:lang w:eastAsia="en-AU"/>
        </w:rPr>
      </w:pPr>
      <w:r>
        <w:rPr>
          <w:rFonts w:eastAsia="Times New Roman" w:cs="Arial"/>
          <w:bCs/>
          <w:sz w:val="20"/>
          <w:szCs w:val="20"/>
          <w:lang w:eastAsia="en-AU"/>
        </w:rPr>
        <w:t>Migration agent’s n</w:t>
      </w:r>
      <w:r w:rsidRPr="009C6FD6">
        <w:rPr>
          <w:rFonts w:eastAsia="Times New Roman" w:cs="Arial"/>
          <w:bCs/>
          <w:sz w:val="20"/>
          <w:szCs w:val="20"/>
          <w:lang w:eastAsia="en-AU"/>
        </w:rPr>
        <w:t>ame</w:t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instrText xml:space="preserve"> FORMTEXT </w:instrText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fldChar w:fldCharType="separate"/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fldChar w:fldCharType="end"/>
      </w:r>
      <w:r w:rsidRPr="009C6FD6">
        <w:rPr>
          <w:rFonts w:eastAsia="Times New Roman" w:cs="Arial"/>
          <w:bCs/>
          <w:sz w:val="20"/>
          <w:szCs w:val="20"/>
          <w:lang w:eastAsia="en-AU"/>
        </w:rPr>
        <w:tab/>
        <w:t xml:space="preserve">      </w:t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</w:p>
    <w:p w:rsidR="009E4D41" w:rsidRPr="009C6FD6" w:rsidRDefault="009E4D41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  <w:r w:rsidRPr="009C6FD6">
        <w:rPr>
          <w:rFonts w:eastAsia="Times New Roman" w:cs="Arial"/>
          <w:bCs/>
          <w:sz w:val="20"/>
          <w:szCs w:val="20"/>
          <w:lang w:eastAsia="en-AU"/>
        </w:rPr>
        <w:t xml:space="preserve">Date </w:t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>
        <w:rPr>
          <w:rFonts w:eastAsia="Times New Roman" w:cs="Arial"/>
          <w:bCs/>
          <w:sz w:val="20"/>
          <w:szCs w:val="20"/>
          <w:lang w:eastAsia="en-AU"/>
        </w:rPr>
        <w:tab/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instrText xml:space="preserve"> FORMTEXT </w:instrText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fldChar w:fldCharType="separate"/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noProof/>
          <w:color w:val="000000"/>
          <w:sz w:val="20"/>
          <w:szCs w:val="20"/>
          <w:lang w:eastAsia="en-AU"/>
        </w:rPr>
        <w:t> </w:t>
      </w:r>
      <w:r w:rsidRPr="009C6FD6">
        <w:rPr>
          <w:rFonts w:eastAsia="Times New Roman" w:cs="Arial"/>
          <w:color w:val="000000"/>
          <w:sz w:val="20"/>
          <w:szCs w:val="20"/>
          <w:lang w:eastAsia="en-AU"/>
        </w:rPr>
        <w:fldChar w:fldCharType="end"/>
      </w:r>
    </w:p>
    <w:bookmarkEnd w:id="13"/>
    <w:bookmarkEnd w:id="14"/>
    <w:p w:rsidR="009C6FD6" w:rsidRPr="009C6FD6" w:rsidRDefault="009C6FD6" w:rsidP="009E4D41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b/>
          <w:bCs/>
          <w:sz w:val="24"/>
          <w:szCs w:val="24"/>
          <w:lang w:eastAsia="en-AU"/>
        </w:rPr>
      </w:pPr>
    </w:p>
    <w:sectPr w:rsidR="009C6FD6" w:rsidRPr="009C6FD6" w:rsidSect="00DE7896">
      <w:headerReference w:type="even" r:id="rId14"/>
      <w:headerReference w:type="default" r:id="rId15"/>
      <w:footerReference w:type="default" r:id="rId16"/>
      <w:pgSz w:w="11906" w:h="16838" w:code="9"/>
      <w:pgMar w:top="2127" w:right="567" w:bottom="1418" w:left="567" w:header="567" w:footer="3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728" w:rsidRDefault="00896728" w:rsidP="00870475">
      <w:pPr>
        <w:spacing w:after="0" w:line="240" w:lineRule="auto"/>
      </w:pPr>
      <w:r>
        <w:separator/>
      </w:r>
    </w:p>
  </w:endnote>
  <w:endnote w:type="continuationSeparator" w:id="0">
    <w:p w:rsidR="00896728" w:rsidRDefault="00896728" w:rsidP="0087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algun Gothic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7005" w:rsidRPr="006F0894" w:rsidRDefault="00907005" w:rsidP="00F96821">
    <w:pPr>
      <w:pStyle w:val="Footer"/>
      <w:jc w:val="right"/>
      <w:rPr>
        <w:lang w:val="en-US"/>
      </w:rPr>
    </w:pPr>
    <w:r w:rsidRPr="00BB41D1">
      <w:rPr>
        <w:lang w:val="en-US"/>
      </w:rPr>
      <w:t xml:space="preserve">NSW </w:t>
    </w:r>
    <w:r>
      <w:rPr>
        <w:lang w:val="en-US"/>
      </w:rPr>
      <w:t>Treasury</w:t>
    </w:r>
    <w:r w:rsidRPr="00BB41D1">
      <w:rPr>
        <w:lang w:val="en-US"/>
      </w:rPr>
      <w:t xml:space="preserve"> |</w:t>
    </w:r>
    <w:r>
      <w:rPr>
        <w:lang w:val="en-US"/>
      </w:rPr>
      <w:t xml:space="preserve"> </w:t>
    </w:r>
    <w:r w:rsidRPr="00F96821">
      <w:rPr>
        <w:color w:val="043F5C"/>
        <w:lang w:val="en-US"/>
      </w:rPr>
      <w:fldChar w:fldCharType="begin"/>
    </w:r>
    <w:r w:rsidRPr="00F96821">
      <w:rPr>
        <w:color w:val="043F5C"/>
        <w:lang w:val="en-US"/>
      </w:rPr>
      <w:instrText xml:space="preserve"> PAGE   \* MERGEFORMAT </w:instrText>
    </w:r>
    <w:r w:rsidRPr="00F96821">
      <w:rPr>
        <w:color w:val="043F5C"/>
        <w:lang w:val="en-US"/>
      </w:rPr>
      <w:fldChar w:fldCharType="separate"/>
    </w:r>
    <w:r>
      <w:rPr>
        <w:noProof/>
        <w:color w:val="043F5C"/>
        <w:lang w:val="en-US"/>
      </w:rPr>
      <w:t>2</w:t>
    </w:r>
    <w:r w:rsidRPr="00F96821">
      <w:rPr>
        <w:noProof/>
        <w:color w:val="043F5C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728" w:rsidRDefault="00896728" w:rsidP="00870475">
      <w:pPr>
        <w:spacing w:after="0" w:line="240" w:lineRule="auto"/>
      </w:pPr>
      <w:r>
        <w:separator/>
      </w:r>
    </w:p>
  </w:footnote>
  <w:footnote w:type="continuationSeparator" w:id="0">
    <w:p w:rsidR="00896728" w:rsidRDefault="00896728" w:rsidP="00870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7005" w:rsidRDefault="00907005">
    <w:pPr>
      <w:pStyle w:val="Header"/>
    </w:pPr>
    <w:r>
      <w:rPr>
        <w:b w:val="0"/>
        <w:noProof/>
        <w:color w:val="auto"/>
        <w:spacing w:val="0"/>
        <w:sz w:val="22"/>
        <w:lang w:eastAsia="en-AU"/>
      </w:rPr>
      <w:drawing>
        <wp:inline distT="0" distB="0" distL="0" distR="0" wp14:anchorId="22260952" wp14:editId="28405B38">
          <wp:extent cx="2028825" cy="628650"/>
          <wp:effectExtent l="0" t="0" r="9525" b="0"/>
          <wp:docPr id="1" name="Picture 1" descr="C:\Users\irwinr\Desktop\DI L 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winr\Desktop\DI L 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7005" w:rsidRPr="00694A2C" w:rsidRDefault="00907005" w:rsidP="00F45404">
    <w:pPr>
      <w:pStyle w:val="Title"/>
    </w:pPr>
    <w:r>
      <w:rPr>
        <w:noProof/>
        <w:lang w:eastAsia="en-AU"/>
      </w:rPr>
      <w:drawing>
        <wp:anchor distT="0" distB="0" distL="114300" distR="114300" simplePos="0" relativeHeight="251661312" behindDoc="0" locked="0" layoutInCell="1" allowOverlap="1" wp14:anchorId="47F8314F" wp14:editId="178885DC">
          <wp:simplePos x="0" y="0"/>
          <wp:positionH relativeFrom="column">
            <wp:posOffset>125730</wp:posOffset>
          </wp:positionH>
          <wp:positionV relativeFrom="paragraph">
            <wp:posOffset>-245745</wp:posOffset>
          </wp:positionV>
          <wp:extent cx="762000" cy="82296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irwinr\Desktop\DI L 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B83FA72" wp14:editId="412BEA17">
              <wp:simplePos x="0" y="0"/>
              <wp:positionH relativeFrom="page">
                <wp:posOffset>-9525</wp:posOffset>
              </wp:positionH>
              <wp:positionV relativeFrom="page">
                <wp:posOffset>-9525</wp:posOffset>
              </wp:positionV>
              <wp:extent cx="7610475" cy="1114425"/>
              <wp:effectExtent l="0" t="0" r="9525" b="9525"/>
              <wp:wrapNone/>
              <wp:docPr id="10" name="Rectangle 10" descr="Header Banner" title="NSW Department of Indust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75" cy="1114425"/>
                      </a:xfrm>
                      <a:prstGeom prst="rect">
                        <a:avLst/>
                      </a:prstGeom>
                      <a:solidFill>
                        <a:srgbClr val="0A2F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1B46F4" id="Rectangle 10" o:spid="_x0000_s1026" alt="Title: NSW Department of Industry - Description: Header Banner" style="position:absolute;margin-left:-.75pt;margin-top:-.75pt;width:599.25pt;height:8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" fillcolor="#0a2f4a" stroked="f" strokeweight="1pt">
              <w10:wrap anchorx="page" anchory="page"/>
            </v:rect>
          </w:pict>
        </mc:Fallback>
      </mc:AlternateContent>
    </w:r>
    <w:r>
      <w:t>NSW Application Form</w:t>
    </w:r>
    <w:r>
      <w:br/>
      <w:t>Skilled Work Regional visa 491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0EFF"/>
    <w:multiLevelType w:val="hybridMultilevel"/>
    <w:tmpl w:val="08DAE5B2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334540C"/>
    <w:multiLevelType w:val="multilevel"/>
    <w:tmpl w:val="24FA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67B68"/>
    <w:multiLevelType w:val="hybridMultilevel"/>
    <w:tmpl w:val="2A16FA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35948"/>
    <w:multiLevelType w:val="multilevel"/>
    <w:tmpl w:val="E5AEE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C1F90"/>
    <w:multiLevelType w:val="hybridMultilevel"/>
    <w:tmpl w:val="0DDAE7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656B6"/>
    <w:multiLevelType w:val="hybridMultilevel"/>
    <w:tmpl w:val="7EB2F1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D1752"/>
    <w:multiLevelType w:val="hybridMultilevel"/>
    <w:tmpl w:val="63AE7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93AB0"/>
    <w:multiLevelType w:val="hybridMultilevel"/>
    <w:tmpl w:val="3208E7F8"/>
    <w:lvl w:ilvl="0" w:tplc="0C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424B08D6"/>
    <w:multiLevelType w:val="hybridMultilevel"/>
    <w:tmpl w:val="4F946A92"/>
    <w:lvl w:ilvl="0" w:tplc="9CAE67E8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  <w:color w:val="043F5C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7B1585"/>
    <w:multiLevelType w:val="hybridMultilevel"/>
    <w:tmpl w:val="950696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103BC"/>
    <w:multiLevelType w:val="hybridMultilevel"/>
    <w:tmpl w:val="D6FCF922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BC74E7D"/>
    <w:multiLevelType w:val="hybridMultilevel"/>
    <w:tmpl w:val="160E55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F0A40"/>
    <w:multiLevelType w:val="multilevel"/>
    <w:tmpl w:val="B2A0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970252"/>
    <w:multiLevelType w:val="hybridMultilevel"/>
    <w:tmpl w:val="68388480"/>
    <w:lvl w:ilvl="0" w:tplc="46908E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F6080"/>
    <w:multiLevelType w:val="hybridMultilevel"/>
    <w:tmpl w:val="B1CC75B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91361"/>
    <w:multiLevelType w:val="hybridMultilevel"/>
    <w:tmpl w:val="50ECD7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D3BFC"/>
    <w:multiLevelType w:val="hybridMultilevel"/>
    <w:tmpl w:val="EA66D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A287A"/>
    <w:multiLevelType w:val="hybridMultilevel"/>
    <w:tmpl w:val="F244BF46"/>
    <w:lvl w:ilvl="0" w:tplc="46908E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5"/>
  </w:num>
  <w:num w:numId="5">
    <w:abstractNumId w:val="10"/>
  </w:num>
  <w:num w:numId="6">
    <w:abstractNumId w:val="7"/>
  </w:num>
  <w:num w:numId="7">
    <w:abstractNumId w:val="17"/>
  </w:num>
  <w:num w:numId="8">
    <w:abstractNumId w:val="13"/>
  </w:num>
  <w:num w:numId="9">
    <w:abstractNumId w:val="6"/>
  </w:num>
  <w:num w:numId="10">
    <w:abstractNumId w:val="11"/>
  </w:num>
  <w:num w:numId="11">
    <w:abstractNumId w:val="2"/>
  </w:num>
  <w:num w:numId="12">
    <w:abstractNumId w:val="15"/>
  </w:num>
  <w:num w:numId="13">
    <w:abstractNumId w:val="3"/>
  </w:num>
  <w:num w:numId="14">
    <w:abstractNumId w:val="1"/>
  </w:num>
  <w:num w:numId="15">
    <w:abstractNumId w:val="16"/>
  </w:num>
  <w:num w:numId="16">
    <w:abstractNumId w:val="12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SortMethod w:val="0000"/>
  <w:documentProtection w:edit="forms" w:enforcement="1" w:cryptProviderType="rsaAES" w:cryptAlgorithmClass="hash" w:cryptAlgorithmType="typeAny" w:cryptAlgorithmSid="14" w:cryptSpinCount="100000" w:hash="tsnfB7nt3e+YVAY1GsFaxliBmUjSrLZ9hvVGYSmweJ318Fvxlp1wFwMpr6t+xVJ26j5CWR+xlhkvwxo30mxC3A==" w:salt="uGAKRRTCoOzikgG9mvBc7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95F"/>
    <w:rsid w:val="00005114"/>
    <w:rsid w:val="0001651B"/>
    <w:rsid w:val="000235B4"/>
    <w:rsid w:val="00035031"/>
    <w:rsid w:val="00051FB0"/>
    <w:rsid w:val="00054B08"/>
    <w:rsid w:val="000553C0"/>
    <w:rsid w:val="0006164D"/>
    <w:rsid w:val="00071DD1"/>
    <w:rsid w:val="00096339"/>
    <w:rsid w:val="000A00ED"/>
    <w:rsid w:val="000A52E3"/>
    <w:rsid w:val="000A7D7E"/>
    <w:rsid w:val="000B5D4D"/>
    <w:rsid w:val="000C3F22"/>
    <w:rsid w:val="000C4D13"/>
    <w:rsid w:val="000C7967"/>
    <w:rsid w:val="000D1266"/>
    <w:rsid w:val="000D24CA"/>
    <w:rsid w:val="00103336"/>
    <w:rsid w:val="00115A9F"/>
    <w:rsid w:val="00116724"/>
    <w:rsid w:val="00117E32"/>
    <w:rsid w:val="00121FC5"/>
    <w:rsid w:val="001221CB"/>
    <w:rsid w:val="00125AE3"/>
    <w:rsid w:val="00140412"/>
    <w:rsid w:val="001425BA"/>
    <w:rsid w:val="00144B7B"/>
    <w:rsid w:val="00147E5F"/>
    <w:rsid w:val="0015020B"/>
    <w:rsid w:val="001526CA"/>
    <w:rsid w:val="0015559C"/>
    <w:rsid w:val="001636CB"/>
    <w:rsid w:val="001730AE"/>
    <w:rsid w:val="00174E42"/>
    <w:rsid w:val="00175C56"/>
    <w:rsid w:val="00187C40"/>
    <w:rsid w:val="001A2F07"/>
    <w:rsid w:val="001A4A83"/>
    <w:rsid w:val="001B1037"/>
    <w:rsid w:val="001B69E2"/>
    <w:rsid w:val="001C02CD"/>
    <w:rsid w:val="001C051D"/>
    <w:rsid w:val="001C0DEB"/>
    <w:rsid w:val="001C4687"/>
    <w:rsid w:val="001D06E1"/>
    <w:rsid w:val="001D7E66"/>
    <w:rsid w:val="001E5DC9"/>
    <w:rsid w:val="001E7F55"/>
    <w:rsid w:val="001F05C2"/>
    <w:rsid w:val="002100B0"/>
    <w:rsid w:val="00221A19"/>
    <w:rsid w:val="00223171"/>
    <w:rsid w:val="0023752D"/>
    <w:rsid w:val="002376B4"/>
    <w:rsid w:val="002476AB"/>
    <w:rsid w:val="0025015C"/>
    <w:rsid w:val="00253965"/>
    <w:rsid w:val="0027446D"/>
    <w:rsid w:val="00276E57"/>
    <w:rsid w:val="002812AB"/>
    <w:rsid w:val="002903A6"/>
    <w:rsid w:val="00295B2A"/>
    <w:rsid w:val="0029781E"/>
    <w:rsid w:val="002A6069"/>
    <w:rsid w:val="0038435E"/>
    <w:rsid w:val="0038486E"/>
    <w:rsid w:val="00396864"/>
    <w:rsid w:val="003B0674"/>
    <w:rsid w:val="003B3D88"/>
    <w:rsid w:val="003D3A7A"/>
    <w:rsid w:val="003E26A3"/>
    <w:rsid w:val="003E60A8"/>
    <w:rsid w:val="003F198D"/>
    <w:rsid w:val="003F303E"/>
    <w:rsid w:val="00405E39"/>
    <w:rsid w:val="0041039E"/>
    <w:rsid w:val="0041669F"/>
    <w:rsid w:val="004209F1"/>
    <w:rsid w:val="004327C0"/>
    <w:rsid w:val="0043390F"/>
    <w:rsid w:val="00440763"/>
    <w:rsid w:val="004415A1"/>
    <w:rsid w:val="00450475"/>
    <w:rsid w:val="004611B1"/>
    <w:rsid w:val="00470355"/>
    <w:rsid w:val="00474E53"/>
    <w:rsid w:val="00494E8C"/>
    <w:rsid w:val="004A6347"/>
    <w:rsid w:val="004A727E"/>
    <w:rsid w:val="004E336A"/>
    <w:rsid w:val="004E3901"/>
    <w:rsid w:val="00505C10"/>
    <w:rsid w:val="00510902"/>
    <w:rsid w:val="00532FE3"/>
    <w:rsid w:val="00541E2A"/>
    <w:rsid w:val="005448F4"/>
    <w:rsid w:val="00552143"/>
    <w:rsid w:val="00553161"/>
    <w:rsid w:val="00571585"/>
    <w:rsid w:val="00571A6F"/>
    <w:rsid w:val="00580BEF"/>
    <w:rsid w:val="00582B95"/>
    <w:rsid w:val="005838DC"/>
    <w:rsid w:val="00587395"/>
    <w:rsid w:val="00590982"/>
    <w:rsid w:val="005A5829"/>
    <w:rsid w:val="005B66EF"/>
    <w:rsid w:val="005C174A"/>
    <w:rsid w:val="005D1BFF"/>
    <w:rsid w:val="005D6E77"/>
    <w:rsid w:val="005E10F3"/>
    <w:rsid w:val="005E1B45"/>
    <w:rsid w:val="005F2498"/>
    <w:rsid w:val="00604D0E"/>
    <w:rsid w:val="006140F3"/>
    <w:rsid w:val="006160A7"/>
    <w:rsid w:val="0063069B"/>
    <w:rsid w:val="00632063"/>
    <w:rsid w:val="006347C4"/>
    <w:rsid w:val="00646919"/>
    <w:rsid w:val="00651E39"/>
    <w:rsid w:val="00653775"/>
    <w:rsid w:val="00663994"/>
    <w:rsid w:val="00694A2C"/>
    <w:rsid w:val="00697123"/>
    <w:rsid w:val="006A6577"/>
    <w:rsid w:val="006A749D"/>
    <w:rsid w:val="006B605D"/>
    <w:rsid w:val="006D40A2"/>
    <w:rsid w:val="006E0A36"/>
    <w:rsid w:val="006E6D20"/>
    <w:rsid w:val="006F0894"/>
    <w:rsid w:val="006F2BF5"/>
    <w:rsid w:val="00713AF1"/>
    <w:rsid w:val="0071581A"/>
    <w:rsid w:val="00745DEA"/>
    <w:rsid w:val="00750A64"/>
    <w:rsid w:val="007511BC"/>
    <w:rsid w:val="007524E8"/>
    <w:rsid w:val="00754464"/>
    <w:rsid w:val="00757218"/>
    <w:rsid w:val="0076239B"/>
    <w:rsid w:val="007733FC"/>
    <w:rsid w:val="0077669E"/>
    <w:rsid w:val="00776ABD"/>
    <w:rsid w:val="00781D50"/>
    <w:rsid w:val="00784CD8"/>
    <w:rsid w:val="00791BE2"/>
    <w:rsid w:val="00796C6B"/>
    <w:rsid w:val="007A55AF"/>
    <w:rsid w:val="007A580F"/>
    <w:rsid w:val="007A7B4A"/>
    <w:rsid w:val="007B2D74"/>
    <w:rsid w:val="007C035A"/>
    <w:rsid w:val="007C04C6"/>
    <w:rsid w:val="007E3753"/>
    <w:rsid w:val="007F0F62"/>
    <w:rsid w:val="007F1D5C"/>
    <w:rsid w:val="007F2EF3"/>
    <w:rsid w:val="007F7122"/>
    <w:rsid w:val="008012C8"/>
    <w:rsid w:val="008170BC"/>
    <w:rsid w:val="00822250"/>
    <w:rsid w:val="00824160"/>
    <w:rsid w:val="00830FE7"/>
    <w:rsid w:val="00833EDC"/>
    <w:rsid w:val="008430C1"/>
    <w:rsid w:val="00844036"/>
    <w:rsid w:val="00861DEF"/>
    <w:rsid w:val="00867EF3"/>
    <w:rsid w:val="00870475"/>
    <w:rsid w:val="008739DB"/>
    <w:rsid w:val="00875464"/>
    <w:rsid w:val="00896728"/>
    <w:rsid w:val="008A2140"/>
    <w:rsid w:val="008A2CCE"/>
    <w:rsid w:val="008B100C"/>
    <w:rsid w:val="008B5FF0"/>
    <w:rsid w:val="008C7924"/>
    <w:rsid w:val="008D0020"/>
    <w:rsid w:val="008E679D"/>
    <w:rsid w:val="008F6767"/>
    <w:rsid w:val="008F705B"/>
    <w:rsid w:val="0090110F"/>
    <w:rsid w:val="00905A44"/>
    <w:rsid w:val="00907005"/>
    <w:rsid w:val="00917CA9"/>
    <w:rsid w:val="00920DC2"/>
    <w:rsid w:val="00932866"/>
    <w:rsid w:val="009445E7"/>
    <w:rsid w:val="0094540B"/>
    <w:rsid w:val="00957095"/>
    <w:rsid w:val="00961E16"/>
    <w:rsid w:val="009633CA"/>
    <w:rsid w:val="00965F5D"/>
    <w:rsid w:val="00981B27"/>
    <w:rsid w:val="0099409B"/>
    <w:rsid w:val="00996300"/>
    <w:rsid w:val="009B204F"/>
    <w:rsid w:val="009B591D"/>
    <w:rsid w:val="009C0F5D"/>
    <w:rsid w:val="009C11A2"/>
    <w:rsid w:val="009C20D8"/>
    <w:rsid w:val="009C6FD6"/>
    <w:rsid w:val="009D1E90"/>
    <w:rsid w:val="009D557D"/>
    <w:rsid w:val="009E4D41"/>
    <w:rsid w:val="009E7D6D"/>
    <w:rsid w:val="00A00BC5"/>
    <w:rsid w:val="00A03558"/>
    <w:rsid w:val="00A14334"/>
    <w:rsid w:val="00A31C0A"/>
    <w:rsid w:val="00A33092"/>
    <w:rsid w:val="00A3606B"/>
    <w:rsid w:val="00A367D5"/>
    <w:rsid w:val="00A37607"/>
    <w:rsid w:val="00A44B6D"/>
    <w:rsid w:val="00A47CE8"/>
    <w:rsid w:val="00A70FF0"/>
    <w:rsid w:val="00A77CFA"/>
    <w:rsid w:val="00A820E7"/>
    <w:rsid w:val="00A92FE3"/>
    <w:rsid w:val="00A9371A"/>
    <w:rsid w:val="00AA15B4"/>
    <w:rsid w:val="00AA3517"/>
    <w:rsid w:val="00AB0350"/>
    <w:rsid w:val="00AB5AB3"/>
    <w:rsid w:val="00AC795F"/>
    <w:rsid w:val="00AE1C46"/>
    <w:rsid w:val="00B1357A"/>
    <w:rsid w:val="00B241FF"/>
    <w:rsid w:val="00B3202B"/>
    <w:rsid w:val="00B651C7"/>
    <w:rsid w:val="00B65ED0"/>
    <w:rsid w:val="00B71758"/>
    <w:rsid w:val="00B72A32"/>
    <w:rsid w:val="00B86C7A"/>
    <w:rsid w:val="00B9662A"/>
    <w:rsid w:val="00BA22CA"/>
    <w:rsid w:val="00BB0D31"/>
    <w:rsid w:val="00BB3C59"/>
    <w:rsid w:val="00BB41D1"/>
    <w:rsid w:val="00BB5F3C"/>
    <w:rsid w:val="00BE75C2"/>
    <w:rsid w:val="00BF1358"/>
    <w:rsid w:val="00BF62F2"/>
    <w:rsid w:val="00C05AC8"/>
    <w:rsid w:val="00C21E64"/>
    <w:rsid w:val="00C32242"/>
    <w:rsid w:val="00C3621D"/>
    <w:rsid w:val="00C41330"/>
    <w:rsid w:val="00C53CD0"/>
    <w:rsid w:val="00C57AB8"/>
    <w:rsid w:val="00C60781"/>
    <w:rsid w:val="00C60FB8"/>
    <w:rsid w:val="00C64D7A"/>
    <w:rsid w:val="00C66FE6"/>
    <w:rsid w:val="00C70901"/>
    <w:rsid w:val="00C7712B"/>
    <w:rsid w:val="00C904B8"/>
    <w:rsid w:val="00C91173"/>
    <w:rsid w:val="00CA0C36"/>
    <w:rsid w:val="00CB2C5A"/>
    <w:rsid w:val="00CB2FB0"/>
    <w:rsid w:val="00CC68FD"/>
    <w:rsid w:val="00CD1960"/>
    <w:rsid w:val="00CE6701"/>
    <w:rsid w:val="00CF057F"/>
    <w:rsid w:val="00D0120D"/>
    <w:rsid w:val="00D0606A"/>
    <w:rsid w:val="00D30EA1"/>
    <w:rsid w:val="00D32AFA"/>
    <w:rsid w:val="00D40061"/>
    <w:rsid w:val="00D40FB6"/>
    <w:rsid w:val="00D4317C"/>
    <w:rsid w:val="00D474EF"/>
    <w:rsid w:val="00D527A3"/>
    <w:rsid w:val="00D636C8"/>
    <w:rsid w:val="00D63D39"/>
    <w:rsid w:val="00D7255C"/>
    <w:rsid w:val="00D72913"/>
    <w:rsid w:val="00DC249D"/>
    <w:rsid w:val="00DD1440"/>
    <w:rsid w:val="00DE09EC"/>
    <w:rsid w:val="00DE7896"/>
    <w:rsid w:val="00E145AF"/>
    <w:rsid w:val="00E164A2"/>
    <w:rsid w:val="00E1704C"/>
    <w:rsid w:val="00E24BA3"/>
    <w:rsid w:val="00E55251"/>
    <w:rsid w:val="00E56CD1"/>
    <w:rsid w:val="00E70942"/>
    <w:rsid w:val="00E718FA"/>
    <w:rsid w:val="00E733F8"/>
    <w:rsid w:val="00E74504"/>
    <w:rsid w:val="00E754F0"/>
    <w:rsid w:val="00E76DFD"/>
    <w:rsid w:val="00E859D1"/>
    <w:rsid w:val="00E978DA"/>
    <w:rsid w:val="00EA2106"/>
    <w:rsid w:val="00EC0AAE"/>
    <w:rsid w:val="00EC32FE"/>
    <w:rsid w:val="00EC7259"/>
    <w:rsid w:val="00ED39C0"/>
    <w:rsid w:val="00ED6526"/>
    <w:rsid w:val="00EE192F"/>
    <w:rsid w:val="00EE3472"/>
    <w:rsid w:val="00EF6674"/>
    <w:rsid w:val="00F038DB"/>
    <w:rsid w:val="00F2648D"/>
    <w:rsid w:val="00F30727"/>
    <w:rsid w:val="00F40272"/>
    <w:rsid w:val="00F45404"/>
    <w:rsid w:val="00F55D51"/>
    <w:rsid w:val="00F606B9"/>
    <w:rsid w:val="00F75412"/>
    <w:rsid w:val="00F764F7"/>
    <w:rsid w:val="00F80FA7"/>
    <w:rsid w:val="00F83383"/>
    <w:rsid w:val="00F96821"/>
    <w:rsid w:val="00FA0119"/>
    <w:rsid w:val="00FA4B09"/>
    <w:rsid w:val="00FA4C22"/>
    <w:rsid w:val="00FB0F04"/>
    <w:rsid w:val="00FB314F"/>
    <w:rsid w:val="00FD4A37"/>
    <w:rsid w:val="00FE1336"/>
    <w:rsid w:val="00FE233B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572F04F-8C7A-49E4-A8E7-64977274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B3D88"/>
    <w:pPr>
      <w:spacing w:before="120" w:after="120" w:line="240" w:lineRule="atLeast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036"/>
    <w:pPr>
      <w:spacing w:before="320"/>
      <w:outlineLvl w:val="0"/>
    </w:pPr>
    <w:rPr>
      <w:color w:val="043F5C"/>
      <w:sz w:val="48"/>
      <w:szCs w:val="6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44036"/>
    <w:pPr>
      <w:spacing w:before="240"/>
      <w:outlineLvl w:val="1"/>
    </w:pPr>
    <w:rPr>
      <w:b/>
      <w:bCs/>
      <w:color w:val="2C2B2B"/>
      <w:sz w:val="36"/>
      <w:szCs w:val="40"/>
    </w:rPr>
  </w:style>
  <w:style w:type="paragraph" w:styleId="Heading3">
    <w:name w:val="heading 3"/>
    <w:basedOn w:val="Normal"/>
    <w:next w:val="Normal"/>
    <w:link w:val="Heading3Char"/>
    <w:uiPriority w:val="9"/>
    <w:qFormat/>
    <w:rsid w:val="00844036"/>
    <w:pPr>
      <w:spacing w:before="240" w:line="259" w:lineRule="auto"/>
      <w:outlineLvl w:val="2"/>
    </w:pPr>
    <w:rPr>
      <w:rFonts w:cs="Myriad Pro Light"/>
      <w:b/>
      <w:bCs/>
      <w:color w:val="615F5F" w:themeColor="text1" w:themeTint="BF"/>
      <w:sz w:val="28"/>
      <w:szCs w:val="36"/>
    </w:rPr>
  </w:style>
  <w:style w:type="paragraph" w:styleId="Heading4">
    <w:name w:val="heading 4"/>
    <w:basedOn w:val="Normal"/>
    <w:next w:val="Normal"/>
    <w:link w:val="Heading4Char"/>
    <w:uiPriority w:val="9"/>
    <w:qFormat/>
    <w:rsid w:val="00844036"/>
    <w:pPr>
      <w:spacing w:before="240" w:line="240" w:lineRule="auto"/>
      <w:outlineLvl w:val="3"/>
    </w:pPr>
    <w:rPr>
      <w:rFonts w:cs="Myriad Pro"/>
      <w:b/>
      <w:color w:val="043F5C"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CF057F"/>
    <w:pPr>
      <w:keepNext/>
      <w:keepLines/>
      <w:spacing w:before="240"/>
      <w:outlineLvl w:val="4"/>
    </w:pPr>
    <w:rPr>
      <w:rFonts w:eastAsiaTheme="majorEastAsia" w:cstheme="majorBidi"/>
      <w:b/>
      <w:color w:val="E11D3F"/>
      <w:sz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CF057F"/>
    <w:pPr>
      <w:spacing w:before="240" w:line="240" w:lineRule="auto"/>
      <w:outlineLvl w:val="5"/>
    </w:pPr>
    <w:rPr>
      <w:rFonts w:cs="Myriad Pro"/>
      <w:b/>
      <w:color w:val="043F5C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semiHidden/>
    <w:rsid w:val="00D40061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F057F"/>
    <w:rPr>
      <w:rFonts w:ascii="Arial" w:hAnsi="Arial" w:cs="Myriad Pro"/>
      <w:b/>
      <w:color w:val="043F5C"/>
      <w:sz w:val="23"/>
      <w:szCs w:val="23"/>
    </w:rPr>
  </w:style>
  <w:style w:type="paragraph" w:customStyle="1" w:styleId="TableBullet">
    <w:name w:val="Table Bullet"/>
    <w:basedOn w:val="Normal"/>
    <w:unhideWhenUsed/>
    <w:qFormat/>
    <w:rsid w:val="003B3D88"/>
    <w:pPr>
      <w:numPr>
        <w:numId w:val="1"/>
      </w:numPr>
      <w:spacing w:before="40" w:after="40" w:line="240" w:lineRule="auto"/>
    </w:pPr>
    <w:rPr>
      <w:rFonts w:cs="Myriad Pro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844036"/>
    <w:rPr>
      <w:rFonts w:ascii="Arial" w:hAnsi="Arial" w:cs="Myriad Pro"/>
      <w:b/>
      <w:color w:val="043F5C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F057F"/>
    <w:rPr>
      <w:rFonts w:ascii="Arial" w:eastAsiaTheme="majorEastAsia" w:hAnsi="Arial" w:cstheme="majorBidi"/>
      <w:b/>
      <w:color w:val="E11D3F"/>
      <w:sz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44036"/>
    <w:rPr>
      <w:rFonts w:ascii="Arial" w:hAnsi="Arial"/>
      <w:color w:val="043F5C"/>
      <w:sz w:val="48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844036"/>
    <w:rPr>
      <w:rFonts w:ascii="Arial" w:hAnsi="Arial"/>
      <w:b/>
      <w:bCs/>
      <w:color w:val="2C2B2B"/>
      <w:sz w:val="36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844036"/>
    <w:rPr>
      <w:rFonts w:ascii="Arial" w:hAnsi="Arial" w:cs="Myriad Pro Light"/>
      <w:b/>
      <w:bCs/>
      <w:color w:val="615F5F" w:themeColor="text1" w:themeTint="BF"/>
      <w:sz w:val="28"/>
      <w:szCs w:val="36"/>
    </w:rPr>
  </w:style>
  <w:style w:type="paragraph" w:customStyle="1" w:styleId="Sampletext">
    <w:name w:val="Sample text"/>
    <w:basedOn w:val="Normal"/>
    <w:rsid w:val="001E5DC9"/>
    <w:rPr>
      <w:rFonts w:cs="Myriad Pro Light"/>
      <w:b/>
      <w:bCs/>
      <w:color w:val="E11D3F"/>
    </w:rPr>
  </w:style>
  <w:style w:type="paragraph" w:customStyle="1" w:styleId="Tableheading">
    <w:name w:val="Table heading"/>
    <w:basedOn w:val="Normal"/>
    <w:semiHidden/>
    <w:rsid w:val="00EC7259"/>
    <w:rPr>
      <w:rFonts w:cs="Myriad Pro Light"/>
      <w:bCs/>
      <w:color w:val="858687"/>
      <w:sz w:val="36"/>
      <w:szCs w:val="36"/>
    </w:rPr>
  </w:style>
  <w:style w:type="paragraph" w:styleId="Footer">
    <w:name w:val="footer"/>
    <w:basedOn w:val="Normal"/>
    <w:link w:val="FooterChar"/>
    <w:uiPriority w:val="99"/>
    <w:rsid w:val="006F0894"/>
    <w:pPr>
      <w:pBdr>
        <w:top w:val="single" w:sz="12" w:space="5" w:color="185B82"/>
      </w:pBdr>
    </w:pPr>
    <w:rPr>
      <w:color w:val="858687"/>
      <w:spacing w:val="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F0894"/>
    <w:rPr>
      <w:rFonts w:ascii="Myriad Pro" w:hAnsi="Myriad Pro"/>
      <w:color w:val="858687"/>
      <w:spacing w:val="6"/>
      <w:sz w:val="16"/>
    </w:rPr>
  </w:style>
  <w:style w:type="paragraph" w:styleId="Header">
    <w:name w:val="header"/>
    <w:basedOn w:val="Normal"/>
    <w:link w:val="HeaderChar"/>
    <w:uiPriority w:val="99"/>
    <w:rsid w:val="006F0894"/>
    <w:pPr>
      <w:pBdr>
        <w:bottom w:val="single" w:sz="12" w:space="5" w:color="4476BB"/>
      </w:pBdr>
      <w:tabs>
        <w:tab w:val="center" w:pos="4513"/>
        <w:tab w:val="right" w:pos="9026"/>
      </w:tabs>
      <w:spacing w:after="0" w:line="240" w:lineRule="auto"/>
    </w:pPr>
    <w:rPr>
      <w:b/>
      <w:color w:val="043F5C"/>
      <w:spacing w:val="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6F0894"/>
    <w:rPr>
      <w:rFonts w:ascii="Myriad Pro" w:hAnsi="Myriad Pro"/>
      <w:b/>
      <w:color w:val="043F5C"/>
      <w:spacing w:val="6"/>
      <w:sz w:val="16"/>
    </w:rPr>
  </w:style>
  <w:style w:type="paragraph" w:customStyle="1" w:styleId="Seriestitle">
    <w:name w:val="Series title"/>
    <w:basedOn w:val="Normal"/>
    <w:rsid w:val="00494E8C"/>
    <w:pPr>
      <w:autoSpaceDE w:val="0"/>
      <w:autoSpaceDN w:val="0"/>
      <w:adjustRightInd w:val="0"/>
      <w:spacing w:before="720" w:line="240" w:lineRule="auto"/>
    </w:pPr>
    <w:rPr>
      <w:caps/>
      <w:color w:val="858687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76239B"/>
    <w:pPr>
      <w:spacing w:before="480" w:after="80" w:line="240" w:lineRule="auto"/>
    </w:pPr>
    <w:rPr>
      <w:rFonts w:cs="Myriad Pro"/>
      <w:b/>
      <w:bCs/>
      <w:color w:val="2C2B2B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76239B"/>
    <w:rPr>
      <w:rFonts w:ascii="Myriad Pro" w:hAnsi="Myriad Pro" w:cs="Myriad Pro"/>
      <w:b/>
      <w:bCs/>
      <w:color w:val="2C2B2B"/>
      <w:sz w:val="40"/>
      <w:szCs w:val="40"/>
    </w:rPr>
  </w:style>
  <w:style w:type="paragraph" w:styleId="Title">
    <w:name w:val="Title"/>
    <w:basedOn w:val="Normal"/>
    <w:next w:val="Normal"/>
    <w:link w:val="TitleChar"/>
    <w:uiPriority w:val="10"/>
    <w:rsid w:val="003B0674"/>
    <w:pPr>
      <w:autoSpaceDE w:val="0"/>
      <w:autoSpaceDN w:val="0"/>
      <w:adjustRightInd w:val="0"/>
      <w:spacing w:before="0" w:after="0" w:line="240" w:lineRule="auto"/>
      <w:jc w:val="right"/>
    </w:pPr>
    <w:rPr>
      <w:rFonts w:ascii="Arial Bold" w:hAnsi="Arial Bold"/>
      <w:b/>
      <w:color w:val="FFFFFF" w:themeColor="background1"/>
      <w:sz w:val="48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3B0674"/>
    <w:rPr>
      <w:rFonts w:ascii="Arial Bold" w:hAnsi="Arial Bold"/>
      <w:b/>
      <w:color w:val="FFFFFF" w:themeColor="background1"/>
      <w:sz w:val="48"/>
      <w:szCs w:val="60"/>
    </w:rPr>
  </w:style>
  <w:style w:type="paragraph" w:customStyle="1" w:styleId="Contents">
    <w:name w:val="Contents"/>
    <w:basedOn w:val="Normal"/>
    <w:next w:val="BodyText"/>
    <w:rsid w:val="003F198D"/>
    <w:pPr>
      <w:spacing w:before="40" w:after="80" w:line="240" w:lineRule="auto"/>
    </w:pPr>
    <w:rPr>
      <w:rFonts w:cs="Myriad Pro"/>
      <w:b/>
      <w:color w:val="2C2B2B"/>
      <w:sz w:val="40"/>
      <w:szCs w:val="40"/>
    </w:rPr>
  </w:style>
  <w:style w:type="paragraph" w:customStyle="1" w:styleId="Disclaimer">
    <w:name w:val="Disclaimer"/>
    <w:basedOn w:val="Normal"/>
    <w:rsid w:val="003F198D"/>
    <w:pPr>
      <w:spacing w:before="40" w:after="80" w:line="240" w:lineRule="auto"/>
    </w:pPr>
    <w:rPr>
      <w:rFonts w:cs="Myriad Pro"/>
      <w:color w:val="858687"/>
      <w:sz w:val="18"/>
    </w:rPr>
  </w:style>
  <w:style w:type="paragraph" w:styleId="BodyText">
    <w:name w:val="Body Text"/>
    <w:basedOn w:val="Normal"/>
    <w:link w:val="BodyTextChar"/>
    <w:rsid w:val="001E5DC9"/>
    <w:pPr>
      <w:spacing w:before="40" w:after="80" w:line="276" w:lineRule="auto"/>
    </w:pPr>
    <w:rPr>
      <w:rFonts w:cs="Myriad Pro"/>
      <w:color w:val="858687"/>
    </w:rPr>
  </w:style>
  <w:style w:type="character" w:customStyle="1" w:styleId="BodyTextChar">
    <w:name w:val="Body Text Char"/>
    <w:basedOn w:val="DefaultParagraphFont"/>
    <w:link w:val="BodyText"/>
    <w:rsid w:val="001E5DC9"/>
    <w:rPr>
      <w:rFonts w:ascii="Myriad Pro" w:hAnsi="Myriad Pro" w:cs="Myriad Pro"/>
      <w:color w:val="858687"/>
    </w:rPr>
  </w:style>
  <w:style w:type="table" w:styleId="TableGrid">
    <w:name w:val="Table Grid"/>
    <w:aliases w:val="DoI Table"/>
    <w:basedOn w:val="TableNormal"/>
    <w:uiPriority w:val="39"/>
    <w:rsid w:val="00BB41D1"/>
    <w:pPr>
      <w:spacing w:before="60" w:after="6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rFonts w:ascii="Myriad Pro" w:hAnsi="Myriad Pro"/>
        <w:b/>
        <w:color w:val="FFFFFF" w:themeColor="background1"/>
        <w:sz w:val="20"/>
      </w:rPr>
      <w:tblPr/>
      <w:trPr>
        <w:cantSplit w:val="0"/>
        <w:tblHeader/>
      </w:trPr>
      <w:tcPr>
        <w:shd w:val="clear" w:color="auto" w:fill="185B82"/>
      </w:tcPr>
    </w:tblStylePr>
  </w:style>
  <w:style w:type="character" w:styleId="Hyperlink">
    <w:name w:val="Hyperlink"/>
    <w:basedOn w:val="DefaultParagraphFont"/>
    <w:rsid w:val="0044076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BF62F2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color w:val="032E44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semiHidden/>
    <w:rsid w:val="00BF62F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BF62F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BF62F2"/>
    <w:pPr>
      <w:spacing w:after="100"/>
      <w:ind w:left="440"/>
    </w:pPr>
  </w:style>
  <w:style w:type="character" w:styleId="PlaceholderText">
    <w:name w:val="Placeholder Text"/>
    <w:basedOn w:val="DefaultParagraphFont"/>
    <w:uiPriority w:val="99"/>
    <w:semiHidden/>
    <w:rsid w:val="00A70FF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BC5"/>
    <w:rPr>
      <w:rFonts w:ascii="Tahoma" w:hAnsi="Tahoma" w:cs="Tahoma"/>
      <w:sz w:val="16"/>
      <w:szCs w:val="16"/>
    </w:rPr>
  </w:style>
  <w:style w:type="paragraph" w:customStyle="1" w:styleId="Copyright">
    <w:name w:val="Copyright"/>
    <w:basedOn w:val="Normal"/>
    <w:semiHidden/>
    <w:rsid w:val="00D4317C"/>
    <w:pPr>
      <w:pBdr>
        <w:top w:val="single" w:sz="4" w:space="4" w:color="008FCC"/>
      </w:pBdr>
      <w:tabs>
        <w:tab w:val="left" w:pos="340"/>
      </w:tabs>
      <w:spacing w:before="60" w:after="80" w:line="180" w:lineRule="exact"/>
    </w:pPr>
    <w:rPr>
      <w:rFonts w:eastAsia="Times New Roman" w:cs="Times New Roman"/>
      <w:sz w:val="14"/>
      <w:szCs w:val="14"/>
    </w:rPr>
  </w:style>
  <w:style w:type="paragraph" w:customStyle="1" w:styleId="Reversetitlepage">
    <w:name w:val="Reverse title page"/>
    <w:basedOn w:val="Normal"/>
    <w:rsid w:val="00D4317C"/>
    <w:pPr>
      <w:tabs>
        <w:tab w:val="left" w:pos="340"/>
      </w:tabs>
      <w:spacing w:before="60" w:line="260" w:lineRule="atLeast"/>
    </w:pPr>
    <w:rPr>
      <w:rFonts w:eastAsia="Times New Roman" w:cs="Times New Roman"/>
      <w:sz w:val="18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6FE6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A55AF"/>
    <w:pPr>
      <w:spacing w:before="0" w:after="200" w:line="240" w:lineRule="auto"/>
    </w:pPr>
    <w:rPr>
      <w:b/>
      <w:bCs/>
      <w:color w:val="043F5C" w:themeColor="accent1"/>
      <w:sz w:val="20"/>
      <w:szCs w:val="18"/>
    </w:rPr>
  </w:style>
  <w:style w:type="table" w:styleId="LightList-Accent1">
    <w:name w:val="Light List Accent 1"/>
    <w:basedOn w:val="TableNormal"/>
    <w:uiPriority w:val="61"/>
    <w:rsid w:val="007A55AF"/>
    <w:pPr>
      <w:spacing w:after="0" w:line="240" w:lineRule="auto"/>
    </w:pPr>
    <w:tblPr>
      <w:tblStyleRowBandSize w:val="1"/>
      <w:tblStyleColBandSize w:val="1"/>
      <w:tblBorders>
        <w:top w:val="single" w:sz="8" w:space="0" w:color="043F5C" w:themeColor="accent1"/>
        <w:left w:val="single" w:sz="8" w:space="0" w:color="043F5C" w:themeColor="accent1"/>
        <w:bottom w:val="single" w:sz="8" w:space="0" w:color="043F5C" w:themeColor="accent1"/>
        <w:right w:val="single" w:sz="8" w:space="0" w:color="043F5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3F5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3F5C" w:themeColor="accent1"/>
          <w:left w:val="single" w:sz="8" w:space="0" w:color="043F5C" w:themeColor="accent1"/>
          <w:bottom w:val="single" w:sz="8" w:space="0" w:color="043F5C" w:themeColor="accent1"/>
          <w:right w:val="single" w:sz="8" w:space="0" w:color="043F5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3F5C" w:themeColor="accent1"/>
          <w:left w:val="single" w:sz="8" w:space="0" w:color="043F5C" w:themeColor="accent1"/>
          <w:bottom w:val="single" w:sz="8" w:space="0" w:color="043F5C" w:themeColor="accent1"/>
          <w:right w:val="single" w:sz="8" w:space="0" w:color="043F5C" w:themeColor="accent1"/>
        </w:tcBorders>
      </w:tcPr>
    </w:tblStylePr>
    <w:tblStylePr w:type="band1Horz">
      <w:tblPr/>
      <w:tcPr>
        <w:tcBorders>
          <w:top w:val="single" w:sz="8" w:space="0" w:color="043F5C" w:themeColor="accent1"/>
          <w:left w:val="single" w:sz="8" w:space="0" w:color="043F5C" w:themeColor="accent1"/>
          <w:bottom w:val="single" w:sz="8" w:space="0" w:color="043F5C" w:themeColor="accent1"/>
          <w:right w:val="single" w:sz="8" w:space="0" w:color="043F5C" w:themeColor="accent1"/>
        </w:tcBorders>
      </w:tcPr>
    </w:tblStylePr>
  </w:style>
  <w:style w:type="paragraph" w:styleId="ListParagraph">
    <w:name w:val="List Paragraph"/>
    <w:basedOn w:val="Normal"/>
    <w:uiPriority w:val="34"/>
    <w:semiHidden/>
    <w:rsid w:val="003B3D88"/>
    <w:pPr>
      <w:ind w:left="720"/>
      <w:contextualSpacing/>
    </w:pPr>
  </w:style>
  <w:style w:type="paragraph" w:customStyle="1" w:styleId="Strapline">
    <w:name w:val="Strap line"/>
    <w:basedOn w:val="Normal"/>
    <w:link w:val="StraplineChar"/>
    <w:qFormat/>
    <w:rsid w:val="001B69E2"/>
    <w:rPr>
      <w:i/>
      <w:color w:val="4F4F4F"/>
      <w:sz w:val="28"/>
      <w:szCs w:val="28"/>
    </w:rPr>
  </w:style>
  <w:style w:type="character" w:customStyle="1" w:styleId="StraplineChar">
    <w:name w:val="Strap line Char"/>
    <w:basedOn w:val="DefaultParagraphFont"/>
    <w:link w:val="Strapline"/>
    <w:rsid w:val="001B69E2"/>
    <w:rPr>
      <w:rFonts w:ascii="Arial" w:hAnsi="Arial"/>
      <w:i/>
      <w:color w:val="4F4F4F"/>
      <w:sz w:val="28"/>
      <w:szCs w:val="28"/>
    </w:rPr>
  </w:style>
  <w:style w:type="table" w:customStyle="1" w:styleId="TableGrid1">
    <w:name w:val="Table Grid1"/>
    <w:basedOn w:val="TableNormal"/>
    <w:next w:val="TableGrid"/>
    <w:rsid w:val="009C6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9C6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rsid w:val="009C6FD6"/>
    <w:rPr>
      <w:vertAlign w:val="superscript"/>
    </w:rPr>
  </w:style>
  <w:style w:type="table" w:customStyle="1" w:styleId="TableGrid3">
    <w:name w:val="Table Grid3"/>
    <w:basedOn w:val="TableNormal"/>
    <w:next w:val="TableGrid"/>
    <w:rsid w:val="00C362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1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D30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6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reasury.nsw.gov.au/privacy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\\amaprdolgrfp1c\groups$\Migration%20Services\Procedure%20and%20policy%20manual\Forms%20and%20templates\Application%20Forms\Current%20forms\www.homeaffairs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mmi.homeaffairs.gov.au/visas/working-in-australia/regional-migration/eligible-regional-areas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www.business.nsw.gov.au/live-and-work-in-nsw/visas-and-immigration/nsw-skilled-occupations-lis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homeaffairs.gov.au/Busi/Empl/skillselec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nderme\Downloads\Department%20of%20Industry%20short%20public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8A212-90E6-4A5D-B8E1-B618E8C0C52B}"/>
      </w:docPartPr>
      <w:docPartBody>
        <w:p w:rsidR="001A2272" w:rsidRDefault="00FF0AF4">
          <w:r w:rsidRPr="000717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5CEAA05D1A43C1B9E10B3E2F445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666E4-B370-47ED-9530-43463EF7856D}"/>
      </w:docPartPr>
      <w:docPartBody>
        <w:p w:rsidR="00D7280B" w:rsidRDefault="00D7280B" w:rsidP="00D7280B">
          <w:pPr>
            <w:pStyle w:val="9C5CEAA05D1A43C1B9E10B3E2F445AD7"/>
          </w:pPr>
          <w:r w:rsidRPr="0007175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algun Gothic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F4"/>
    <w:rsid w:val="001A2272"/>
    <w:rsid w:val="0046778A"/>
    <w:rsid w:val="005B47A8"/>
    <w:rsid w:val="006B389E"/>
    <w:rsid w:val="00735AE4"/>
    <w:rsid w:val="0086004B"/>
    <w:rsid w:val="00C0151D"/>
    <w:rsid w:val="00D7280B"/>
    <w:rsid w:val="00EC6C7A"/>
    <w:rsid w:val="00FF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280B"/>
    <w:rPr>
      <w:color w:val="808080"/>
    </w:rPr>
  </w:style>
  <w:style w:type="paragraph" w:customStyle="1" w:styleId="31182361CB884C0EB2610AAE9BD1C023">
    <w:name w:val="31182361CB884C0EB2610AAE9BD1C023"/>
    <w:rsid w:val="00FF0AF4"/>
  </w:style>
  <w:style w:type="paragraph" w:customStyle="1" w:styleId="4AF05DE90A024A96970C26AB415E05D6">
    <w:name w:val="4AF05DE90A024A96970C26AB415E05D6"/>
    <w:rsid w:val="00C0151D"/>
  </w:style>
  <w:style w:type="paragraph" w:customStyle="1" w:styleId="D4C01860767B4B788F15B6254E088430">
    <w:name w:val="D4C01860767B4B788F15B6254E088430"/>
    <w:rsid w:val="00C0151D"/>
  </w:style>
  <w:style w:type="paragraph" w:customStyle="1" w:styleId="75FB4A542D03449F97CDF339522708BF">
    <w:name w:val="75FB4A542D03449F97CDF339522708BF"/>
    <w:rsid w:val="00C0151D"/>
  </w:style>
  <w:style w:type="paragraph" w:customStyle="1" w:styleId="BA33D6B8A3F04AED84DE5AB614974430">
    <w:name w:val="BA33D6B8A3F04AED84DE5AB614974430"/>
    <w:rsid w:val="00C0151D"/>
  </w:style>
  <w:style w:type="paragraph" w:customStyle="1" w:styleId="CC2B58A0E3CD42148A94E31BC3A37BAA">
    <w:name w:val="CC2B58A0E3CD42148A94E31BC3A37BAA"/>
    <w:rsid w:val="00C0151D"/>
  </w:style>
  <w:style w:type="paragraph" w:customStyle="1" w:styleId="3655EB40C5E94B6CA07B7BFD60DF4008">
    <w:name w:val="3655EB40C5E94B6CA07B7BFD60DF4008"/>
    <w:rsid w:val="00C0151D"/>
  </w:style>
  <w:style w:type="paragraph" w:customStyle="1" w:styleId="DB3A056E3851493FAEA4820FB26851DB">
    <w:name w:val="DB3A056E3851493FAEA4820FB26851DB"/>
    <w:rsid w:val="00C0151D"/>
  </w:style>
  <w:style w:type="paragraph" w:customStyle="1" w:styleId="9C5CEAA05D1A43C1B9E10B3E2F445AD7">
    <w:name w:val="9C5CEAA05D1A43C1B9E10B3E2F445AD7"/>
    <w:rsid w:val="00D728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DOI">
  <a:themeElements>
    <a:clrScheme name="DOI1">
      <a:dk1>
        <a:srgbClr val="2C2B2B"/>
      </a:dk1>
      <a:lt1>
        <a:sysClr val="window" lastClr="FFFFFF"/>
      </a:lt1>
      <a:dk2>
        <a:srgbClr val="858687"/>
      </a:dk2>
      <a:lt2>
        <a:srgbClr val="E7E6E6"/>
      </a:lt2>
      <a:accent1>
        <a:srgbClr val="043F5C"/>
      </a:accent1>
      <a:accent2>
        <a:srgbClr val="185B82"/>
      </a:accent2>
      <a:accent3>
        <a:srgbClr val="4476BB"/>
      </a:accent3>
      <a:accent4>
        <a:srgbClr val="E11D3F"/>
      </a:accent4>
      <a:accent5>
        <a:srgbClr val="E5E5E5"/>
      </a:accent5>
      <a:accent6>
        <a:srgbClr val="85868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  <DocTitle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180FEE2B-92DD-4DDF-8CD2-B2B446081537}">
  <ds:schemaRefs/>
</ds:datastoreItem>
</file>

<file path=customXml/itemProps2.xml><?xml version="1.0" encoding="utf-8"?>
<ds:datastoreItem xmlns:ds="http://schemas.openxmlformats.org/officeDocument/2006/customXml" ds:itemID="{DA7562EF-6704-4A78-98FD-5E6DC6B96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Industry short publication</Template>
  <TotalTime>0</TotalTime>
  <Pages>8</Pages>
  <Words>2195</Words>
  <Characters>12515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NSW Department of Industry document</vt:lpstr>
    </vt:vector>
  </TitlesOfParts>
  <Company>NSW Government</Company>
  <LinksUpToDate>false</LinksUpToDate>
  <CharactersWithSpaces>14681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NSW Department of Industry document</dc:title>
  <dc:creator>NSW Department of Industry</dc:creator>
  <cp:lastModifiedBy>Ross Wood</cp:lastModifiedBy>
  <cp:revision>2</cp:revision>
  <cp:lastPrinted>2015-11-02T03:13:00Z</cp:lastPrinted>
  <dcterms:created xsi:type="dcterms:W3CDTF">2020-06-14T22:00:00Z</dcterms:created>
  <dcterms:modified xsi:type="dcterms:W3CDTF">2020-06-14T22:00:00Z</dcterms:modified>
</cp:coreProperties>
</file>